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D11" w:rsidRDefault="00F23250" w:rsidP="00151027">
      <w:pPr>
        <w:pStyle w:val="Nessunaspaziatura"/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3490176" behindDoc="0" locked="0" layoutInCell="1" allowOverlap="1" wp14:anchorId="59463A12" wp14:editId="762EA45F">
                <wp:simplePos x="0" y="0"/>
                <wp:positionH relativeFrom="column">
                  <wp:posOffset>683812</wp:posOffset>
                </wp:positionH>
                <wp:positionV relativeFrom="paragraph">
                  <wp:posOffset>55659</wp:posOffset>
                </wp:positionV>
                <wp:extent cx="5454595" cy="1502797"/>
                <wp:effectExtent l="19050" t="19050" r="13335" b="21590"/>
                <wp:wrapSquare wrapText="bothSides"/>
                <wp:docPr id="35" name="Casella di tes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4595" cy="1502797"/>
                        </a:xfrm>
                        <a:prstGeom prst="roundRect">
                          <a:avLst>
                            <a:gd name="adj" fmla="val 16645"/>
                          </a:avLst>
                        </a:prstGeom>
                        <a:solidFill>
                          <a:srgbClr val="FFFF99">
                            <a:alpha val="60000"/>
                          </a:srgbClr>
                        </a:solidFill>
                        <a:ln w="28575">
                          <a:solidFill>
                            <a:srgbClr val="C00000"/>
                          </a:solidFill>
                          <a:prstDash val="dashDot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79FD" w:rsidRPr="00F23250" w:rsidRDefault="00F23250" w:rsidP="00F23250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23250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Davvero importante </w:t>
                            </w: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la </w:t>
                            </w:r>
                            <w:r w:rsidRPr="00F23250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settimana che comincia oggi con l</w:t>
                            </w:r>
                            <w:r w:rsidR="001C79FD" w:rsidRPr="00F23250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="001C79FD" w:rsidRPr="00F23250">
                              <w:rPr>
                                <w:rFonts w:ascii="Kristen ITC" w:hAnsi="Kristen ITC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Domenica delle Palme</w:t>
                            </w:r>
                            <w:r w:rsidR="001C79FD" w:rsidRPr="00F23250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!</w:t>
                            </w: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="001C79FD" w:rsidRPr="00F23250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Oggi ricordiamo la grande festa e la gioia con cui è stato accolto Gesù </w:t>
                            </w: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="001C79FD" w:rsidRPr="00F23250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quando è entrato a Gerusalemme.</w:t>
                            </w:r>
                            <w:r w:rsidR="002649FD" w:rsidRPr="00F23250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="001C79FD" w:rsidRPr="00F23250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 partire da </w:t>
                            </w:r>
                            <w:r w:rsidR="001C79FD" w:rsidRPr="00F23250">
                              <w:rPr>
                                <w:rFonts w:ascii="Kristen ITC" w:hAnsi="Kristen ITC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giovedì</w:t>
                            </w:r>
                            <w:r w:rsidR="001C79FD" w:rsidRPr="00F23250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F23250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invece</w:t>
                            </w:r>
                            <w:r w:rsidR="001C79FD" w:rsidRPr="00F23250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ricorderemo quello che gli è accaduto, </w:t>
                            </w: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="001C79FD" w:rsidRPr="00F23250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come </w:t>
                            </w:r>
                            <w:r w:rsidR="001C79FD" w:rsidRPr="00F23250">
                              <w:rPr>
                                <w:rFonts w:ascii="Kristen ITC" w:hAnsi="Kristen ITC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ha seguito fino in fondo il grande progetto di Amore di Dio Padre</w:t>
                            </w:r>
                            <w:r w:rsidR="001C79FD" w:rsidRPr="00F23250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="001C79FD" w:rsidRPr="00F23250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venire tra noi per </w:t>
                            </w:r>
                            <w:r w:rsidR="001C79FD" w:rsidRPr="00F23250">
                              <w:rPr>
                                <w:rFonts w:ascii="Kristen ITC" w:hAnsi="Kristen ITC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donarci la sua vita</w:t>
                            </w:r>
                            <w:r w:rsidR="001C79FD" w:rsidRPr="00F23250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morendo in croce ma … </w:t>
                            </w: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="001C79FD" w:rsidRPr="00F23250">
                              <w:rPr>
                                <w:rFonts w:ascii="Kristen ITC" w:hAnsi="Kristen ITC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non sarà </w:t>
                            </w:r>
                            <w:r>
                              <w:rPr>
                                <w:rFonts w:ascii="Kristen ITC" w:hAnsi="Kristen ITC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finita così, </w:t>
                            </w:r>
                            <w:r w:rsidR="001C79FD" w:rsidRPr="00F23250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lo sapete, vero?</w:t>
                            </w:r>
                            <w:r w:rsidR="00B63534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D</w:t>
                            </w:r>
                            <w:r w:rsidR="001C79FD" w:rsidRPr="00F23250">
                              <w:rPr>
                                <w:rFonts w:ascii="Kristen ITC" w:hAnsi="Kristen ITC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omenica prossima … </w:t>
                            </w:r>
                            <w:r w:rsidR="00B63534">
                              <w:rPr>
                                <w:rFonts w:ascii="Kristen ITC" w:hAnsi="Kristen ITC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="001C79FD" w:rsidRPr="00F23250">
                              <w:rPr>
                                <w:rFonts w:ascii="Kristen ITC" w:hAnsi="Kristen ITC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sveleremo perché</w:t>
                            </w:r>
                            <w:r w:rsidR="00B63534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… ma oggi … Osanna, osanna, osanna!!!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Casella di testo 35" o:spid="_x0000_s1026" style="position:absolute;margin-left:53.85pt;margin-top:4.4pt;width:429.5pt;height:118.35pt;z-index:2534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" fillcolor="#ff9" strokecolor="#c00000" strokeweight="2.25pt">
                <v:fill opacity="39321f"/>
                <v:stroke dashstyle="dashDot"/>
                <v:textbox inset="1mm,0,1mm,0">
                  <w:txbxContent>
                    <w:p w:rsidR="001C79FD" w:rsidRPr="00F23250" w:rsidRDefault="00F23250" w:rsidP="00F23250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F23250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Davvero importante </w:t>
                      </w: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la </w:t>
                      </w:r>
                      <w:r w:rsidRPr="00F23250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settimana che comincia oggi con l</w:t>
                      </w:r>
                      <w:r w:rsidR="001C79FD" w:rsidRPr="00F23250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a </w:t>
                      </w:r>
                      <w:r w:rsidR="001C79FD" w:rsidRPr="00F23250">
                        <w:rPr>
                          <w:rFonts w:ascii="Kristen ITC" w:hAnsi="Kristen ITC"/>
                          <w:b/>
                          <w:color w:val="000000" w:themeColor="text1"/>
                          <w:sz w:val="20"/>
                          <w:szCs w:val="20"/>
                        </w:rPr>
                        <w:t>Domenica delle Palme</w:t>
                      </w:r>
                      <w:r w:rsidR="001C79FD" w:rsidRPr="00F23250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!</w:t>
                      </w: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="001C79FD" w:rsidRPr="00F23250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Oggi ricordiamo la grande festa e la gioia con cui è stato accolto Gesù </w:t>
                      </w: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="001C79FD" w:rsidRPr="00F23250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quando è entrato a Gerusalemme.</w:t>
                      </w:r>
                      <w:r w:rsidR="002649FD" w:rsidRPr="00F23250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="001C79FD" w:rsidRPr="00F23250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A partire da </w:t>
                      </w:r>
                      <w:r w:rsidR="001C79FD" w:rsidRPr="00F23250">
                        <w:rPr>
                          <w:rFonts w:ascii="Kristen ITC" w:hAnsi="Kristen ITC"/>
                          <w:b/>
                          <w:color w:val="000000" w:themeColor="text1"/>
                          <w:sz w:val="20"/>
                          <w:szCs w:val="20"/>
                        </w:rPr>
                        <w:t>giovedì</w:t>
                      </w:r>
                      <w:r w:rsidR="001C79FD" w:rsidRPr="00F23250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r w:rsidRPr="00F23250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invece</w:t>
                      </w:r>
                      <w:r w:rsidR="001C79FD" w:rsidRPr="00F23250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, ricorderemo quello che gli è accaduto, </w:t>
                      </w: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="001C79FD" w:rsidRPr="00F23250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come </w:t>
                      </w:r>
                      <w:r w:rsidR="001C79FD" w:rsidRPr="00F23250">
                        <w:rPr>
                          <w:rFonts w:ascii="Kristen ITC" w:hAnsi="Kristen ITC"/>
                          <w:b/>
                          <w:color w:val="000000" w:themeColor="text1"/>
                          <w:sz w:val="20"/>
                          <w:szCs w:val="20"/>
                        </w:rPr>
                        <w:t>ha seguito fino in fondo il grande progetto di Amore di Dio Padre</w:t>
                      </w:r>
                      <w:r w:rsidR="001C79FD" w:rsidRPr="00F23250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="001C79FD" w:rsidRPr="00F23250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venire tra noi per </w:t>
                      </w:r>
                      <w:r w:rsidR="001C79FD" w:rsidRPr="00F23250">
                        <w:rPr>
                          <w:rFonts w:ascii="Kristen ITC" w:hAnsi="Kristen ITC"/>
                          <w:b/>
                          <w:color w:val="000000" w:themeColor="text1"/>
                          <w:sz w:val="20"/>
                          <w:szCs w:val="20"/>
                        </w:rPr>
                        <w:t>donarci la sua vita</w:t>
                      </w:r>
                      <w:r w:rsidR="001C79FD" w:rsidRPr="00F23250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, morendo in croce ma … </w:t>
                      </w: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="001C79FD" w:rsidRPr="00F23250">
                        <w:rPr>
                          <w:rFonts w:ascii="Kristen ITC" w:hAnsi="Kristen ITC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non sarà </w:t>
                      </w:r>
                      <w:r>
                        <w:rPr>
                          <w:rFonts w:ascii="Kristen ITC" w:hAnsi="Kristen ITC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finita così, </w:t>
                      </w:r>
                      <w:r w:rsidR="001C79FD" w:rsidRPr="00F23250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lo sapete, vero?</w:t>
                      </w:r>
                      <w:r w:rsidR="00B63534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  D</w:t>
                      </w:r>
                      <w:r w:rsidR="001C79FD" w:rsidRPr="00F23250">
                        <w:rPr>
                          <w:rFonts w:ascii="Kristen ITC" w:hAnsi="Kristen ITC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omenica prossima … </w:t>
                      </w:r>
                      <w:r w:rsidR="00B63534">
                        <w:rPr>
                          <w:rFonts w:ascii="Kristen ITC" w:hAnsi="Kristen ITC"/>
                          <w:b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="001C79FD" w:rsidRPr="00F23250">
                        <w:rPr>
                          <w:rFonts w:ascii="Kristen ITC" w:hAnsi="Kristen ITC"/>
                          <w:b/>
                          <w:color w:val="000000" w:themeColor="text1"/>
                          <w:sz w:val="20"/>
                          <w:szCs w:val="20"/>
                        </w:rPr>
                        <w:t>sveleremo perché</w:t>
                      </w:r>
                      <w:r w:rsidR="00B63534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… ma oggi … Osanna, osanna, osanna!!!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3256191" behindDoc="0" locked="0" layoutInCell="1" allowOverlap="1" wp14:anchorId="5A223577" wp14:editId="6D69EF78">
            <wp:simplePos x="0" y="0"/>
            <wp:positionH relativeFrom="column">
              <wp:posOffset>6568440</wp:posOffset>
            </wp:positionH>
            <wp:positionV relativeFrom="paragraph">
              <wp:posOffset>6350</wp:posOffset>
            </wp:positionV>
            <wp:extent cx="814070" cy="748030"/>
            <wp:effectExtent l="133350" t="38100" r="5080" b="147320"/>
            <wp:wrapSquare wrapText="bothSides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64665">
                      <a:off x="0" y="0"/>
                      <a:ext cx="81407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4E1" w:rsidRPr="00604F8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0936063" behindDoc="1" locked="0" layoutInCell="1" allowOverlap="1" wp14:anchorId="1414B540" wp14:editId="797A0607">
                <wp:simplePos x="0" y="0"/>
                <wp:positionH relativeFrom="column">
                  <wp:posOffset>-13335</wp:posOffset>
                </wp:positionH>
                <wp:positionV relativeFrom="paragraph">
                  <wp:posOffset>-12700</wp:posOffset>
                </wp:positionV>
                <wp:extent cx="637540" cy="10786745"/>
                <wp:effectExtent l="0" t="0" r="10160" b="14605"/>
                <wp:wrapNone/>
                <wp:docPr id="30" name="Rettango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107867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30" o:spid="_x0000_s1026" style="position:absolute;margin-left:-1.05pt;margin-top:-1pt;width:50.2pt;height:849.35pt;z-index:-2523804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" fillcolor="#d71623 [2409]" strokecolor="white [3201]" strokeweight="2pt">
                <v:stroke endcap="round"/>
              </v:rect>
            </w:pict>
          </mc:Fallback>
        </mc:AlternateContent>
      </w:r>
      <w:r w:rsidR="002E5B0F" w:rsidRPr="004D40D3">
        <w:rPr>
          <w:noProof/>
          <w:color w:val="FFFFFF" w:themeColor="background1"/>
          <w:lang w:eastAsia="it-IT"/>
        </w:rPr>
        <mc:AlternateContent>
          <mc:Choice Requires="wps">
            <w:drawing>
              <wp:anchor distT="0" distB="0" distL="114300" distR="114300" simplePos="0" relativeHeight="250049536" behindDoc="0" locked="0" layoutInCell="1" allowOverlap="1" wp14:anchorId="78FAF1B7" wp14:editId="17C2A3D7">
                <wp:simplePos x="0" y="0"/>
                <wp:positionH relativeFrom="column">
                  <wp:posOffset>-1040765</wp:posOffset>
                </wp:positionH>
                <wp:positionV relativeFrom="paragraph">
                  <wp:posOffset>-362585</wp:posOffset>
                </wp:positionV>
                <wp:extent cx="637540" cy="10786745"/>
                <wp:effectExtent l="0" t="0" r="10160" b="14605"/>
                <wp:wrapNone/>
                <wp:docPr id="12" name="Rettango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107867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2" o:spid="_x0000_s1026" style="position:absolute;margin-left:-81.95pt;margin-top:-28.55pt;width:50.2pt;height:849.35pt;z-index:2500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" fillcolor="#b6df5e [3206]" strokecolor="white [3201]" strokeweight="2pt">
                <v:stroke endcap="round"/>
              </v:rect>
            </w:pict>
          </mc:Fallback>
        </mc:AlternateContent>
      </w:r>
    </w:p>
    <w:p w:rsidR="00C65D11" w:rsidRPr="00152600" w:rsidRDefault="00F23250" w:rsidP="00D96807">
      <w:pPr>
        <w:tabs>
          <w:tab w:val="right" w:pos="3660"/>
        </w:tabs>
        <w:rPr>
          <w:i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491200" behindDoc="0" locked="0" layoutInCell="1" allowOverlap="1" wp14:anchorId="2761186A" wp14:editId="52F272B3">
                <wp:simplePos x="0" y="0"/>
                <wp:positionH relativeFrom="column">
                  <wp:posOffset>5516880</wp:posOffset>
                </wp:positionH>
                <wp:positionV relativeFrom="paragraph">
                  <wp:posOffset>231140</wp:posOffset>
                </wp:positionV>
                <wp:extent cx="1797050" cy="1596390"/>
                <wp:effectExtent l="95250" t="114300" r="88900" b="11811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43908">
                          <a:off x="0" y="0"/>
                          <a:ext cx="1797050" cy="1596390"/>
                        </a:xfrm>
                        <a:prstGeom prst="roundRect">
                          <a:avLst>
                            <a:gd name="adj" fmla="val 33656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C00000"/>
                          </a:solidFill>
                          <a:prstDash val="lgDashDot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7512" w:rsidRPr="00526FDA" w:rsidRDefault="00DE7512" w:rsidP="00F23250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color w:val="C00000"/>
                                <w:sz w:val="32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color w:val="C00000"/>
                                <w:sz w:val="32"/>
                              </w:rPr>
                              <w:t xml:space="preserve">… </w:t>
                            </w:r>
                            <w:r w:rsidR="00F23250">
                              <w:rPr>
                                <w:rFonts w:ascii="Kristen ITC" w:hAnsi="Kristen ITC"/>
                                <w:b/>
                                <w:color w:val="C00000"/>
                                <w:sz w:val="32"/>
                              </w:rPr>
                              <w:t xml:space="preserve">facciamo parlare… anche le </w:t>
                            </w:r>
                            <w:r w:rsidRPr="00526FDA">
                              <w:rPr>
                                <w:rFonts w:ascii="Kristen ITC" w:hAnsi="Kristen ITC"/>
                                <w:b/>
                                <w:color w:val="C00000"/>
                                <w:sz w:val="32"/>
                              </w:rPr>
                              <w:t xml:space="preserve"> pietre!!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Casella di testo 4" o:spid="_x0000_s1027" style="position:absolute;margin-left:434.4pt;margin-top:18.2pt;width:141.5pt;height:125.7pt;rotation:1030999fd;z-index:2534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20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" fillcolor="#fbefdc [663]" strokecolor="#c00000" strokeweight="3pt">
                <v:stroke dashstyle="longDashDotDot"/>
                <v:textbox inset="1mm,1mm,1mm,1mm">
                  <w:txbxContent>
                    <w:p w:rsidR="00DE7512" w:rsidRPr="00526FDA" w:rsidRDefault="00DE7512" w:rsidP="00F23250">
                      <w:pPr>
                        <w:jc w:val="center"/>
                        <w:rPr>
                          <w:rFonts w:ascii="Kristen ITC" w:hAnsi="Kristen ITC"/>
                          <w:b/>
                          <w:color w:val="C00000"/>
                          <w:sz w:val="32"/>
                        </w:rPr>
                      </w:pPr>
                      <w:r>
                        <w:rPr>
                          <w:rFonts w:ascii="Kristen ITC" w:hAnsi="Kristen ITC"/>
                          <w:b/>
                          <w:color w:val="C00000"/>
                          <w:sz w:val="32"/>
                        </w:rPr>
                        <w:t xml:space="preserve">… </w:t>
                      </w:r>
                      <w:r w:rsidR="00F23250">
                        <w:rPr>
                          <w:rFonts w:ascii="Kristen ITC" w:hAnsi="Kristen ITC"/>
                          <w:b/>
                          <w:color w:val="C00000"/>
                          <w:sz w:val="32"/>
                        </w:rPr>
                        <w:t xml:space="preserve">facciamo parlare… anche le </w:t>
                      </w:r>
                      <w:r w:rsidRPr="00526FDA">
                        <w:rPr>
                          <w:rFonts w:ascii="Kristen ITC" w:hAnsi="Kristen ITC"/>
                          <w:b/>
                          <w:color w:val="C00000"/>
                          <w:sz w:val="32"/>
                        </w:rPr>
                        <w:t xml:space="preserve"> pietre!!</w:t>
                      </w:r>
                    </w:p>
                  </w:txbxContent>
                </v:textbox>
              </v:roundrect>
            </w:pict>
          </mc:Fallback>
        </mc:AlternateContent>
      </w:r>
      <w:r w:rsidR="00C00CC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278208" behindDoc="1" locked="0" layoutInCell="1" allowOverlap="1" wp14:anchorId="24CE6ED5" wp14:editId="1E7EB706">
                <wp:simplePos x="0" y="0"/>
                <wp:positionH relativeFrom="column">
                  <wp:posOffset>5151755</wp:posOffset>
                </wp:positionH>
                <wp:positionV relativeFrom="paragraph">
                  <wp:posOffset>149225</wp:posOffset>
                </wp:positionV>
                <wp:extent cx="2129155" cy="2303145"/>
                <wp:effectExtent l="0" t="67945" r="184150" b="0"/>
                <wp:wrapNone/>
                <wp:docPr id="24" name="Esplosione: 8 pun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17641">
                          <a:off x="0" y="0"/>
                          <a:ext cx="2129155" cy="2303145"/>
                        </a:xfrm>
                        <a:prstGeom prst="irregularSeal1">
                          <a:avLst/>
                        </a:prstGeom>
                        <a:noFill/>
                        <a:ln w="34925">
                          <a:solidFill>
                            <a:schemeClr val="accent4">
                              <a:lumMod val="75000"/>
                              <a:alpha val="39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splosione: 8 punte 38" o:spid="_x0000_s1026" type="#_x0000_t71" style="position:absolute;margin-left:405.65pt;margin-top:11.75pt;width:167.65pt;height:181.35pt;rotation:7883589fd;z-index:-2500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" filled="f" strokecolor="#db8e14 [2407]" strokeweight="2.75pt">
                <v:stroke opacity="25443f" endcap="round"/>
              </v:shape>
            </w:pict>
          </mc:Fallback>
        </mc:AlternateContent>
      </w:r>
      <w:r w:rsidR="000044B9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381632" behindDoc="1" locked="0" layoutInCell="1" allowOverlap="1" wp14:anchorId="7E402C41" wp14:editId="7EEEB9F6">
                <wp:simplePos x="0" y="0"/>
                <wp:positionH relativeFrom="column">
                  <wp:posOffset>3011136</wp:posOffset>
                </wp:positionH>
                <wp:positionV relativeFrom="paragraph">
                  <wp:posOffset>47942</wp:posOffset>
                </wp:positionV>
                <wp:extent cx="2078355" cy="1590456"/>
                <wp:effectExtent l="0" t="22542" r="280352" b="0"/>
                <wp:wrapNone/>
                <wp:docPr id="84" name="Esplosione: 8 pun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17641">
                          <a:off x="0" y="0"/>
                          <a:ext cx="2078355" cy="1590456"/>
                        </a:xfrm>
                        <a:prstGeom prst="irregularSeal1">
                          <a:avLst/>
                        </a:prstGeom>
                        <a:noFill/>
                        <a:ln w="34925">
                          <a:solidFill>
                            <a:schemeClr val="accent3">
                              <a:lumMod val="60000"/>
                              <a:lumOff val="40000"/>
                              <a:alpha val="39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splosione: 8 punte 38" o:spid="_x0000_s1026" type="#_x0000_t71" style="position:absolute;margin-left:237.1pt;margin-top:3.75pt;width:163.65pt;height:125.25pt;rotation:7883589fd;z-index:-2499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" filled="f" strokecolor="#d2eb9e [1942]" strokeweight="2.75pt">
                <v:stroke opacity="25443f" endcap="round"/>
              </v:shape>
            </w:pict>
          </mc:Fallback>
        </mc:AlternateContent>
      </w:r>
      <w:r w:rsidR="00D96807">
        <w:rPr>
          <w:i/>
        </w:rPr>
        <w:tab/>
      </w:r>
    </w:p>
    <w:p w:rsidR="00C65D11" w:rsidRPr="00152600" w:rsidRDefault="00953E49">
      <w:pPr>
        <w:rPr>
          <w:i/>
        </w:rPr>
      </w:pPr>
      <w:r w:rsidRPr="00152600">
        <w:rPr>
          <w:i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462528" behindDoc="0" locked="0" layoutInCell="1" allowOverlap="1" wp14:anchorId="3E32550F" wp14:editId="2BF5E3D0">
                <wp:simplePos x="0" y="0"/>
                <wp:positionH relativeFrom="column">
                  <wp:posOffset>-482664</wp:posOffset>
                </wp:positionH>
                <wp:positionV relativeFrom="paragraph">
                  <wp:posOffset>81127</wp:posOffset>
                </wp:positionV>
                <wp:extent cx="1583055" cy="585470"/>
                <wp:effectExtent l="0" t="0" r="0" b="0"/>
                <wp:wrapNone/>
                <wp:docPr id="40" name="Casella di tes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 flipH="1">
                          <a:off x="0" y="0"/>
                          <a:ext cx="1583055" cy="585470"/>
                        </a:xfrm>
                        <a:prstGeom prst="rect">
                          <a:avLst/>
                        </a:prstGeom>
                        <a:noFill/>
                        <a:ln w="41275">
                          <a:noFill/>
                          <a:prstDash val="sysDash"/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2D03" w:rsidRPr="000B572B" w:rsidRDefault="00953E49" w:rsidP="00992D03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color w:val="FFFF00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bCs/>
                                <w:color w:val="FFFF00"/>
                                <w:sz w:val="28"/>
                                <w:szCs w:val="24"/>
                              </w:rPr>
                              <w:t>Domenica delle Palme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52000" tIns="3600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40" o:spid="_x0000_s1028" type="#_x0000_t202" style="position:absolute;margin-left:-38pt;margin-top:6.4pt;width:124.65pt;height:46.1pt;rotation:90;flip:x;z-index:2534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" filled="f" stroked="f" strokeweight="3.25pt">
                <v:stroke dashstyle="3 1"/>
                <v:textbox inset="7mm,1mm,2mm,1mm">
                  <w:txbxContent>
                    <w:p w:rsidR="00992D03" w:rsidRPr="000B572B" w:rsidRDefault="00953E49" w:rsidP="00992D03">
                      <w:pPr>
                        <w:spacing w:after="0" w:line="240" w:lineRule="auto"/>
                        <w:jc w:val="center"/>
                        <w:rPr>
                          <w:rFonts w:ascii="Kristen ITC" w:hAnsi="Kristen ITC"/>
                          <w:b/>
                          <w:bCs/>
                          <w:color w:val="FFFF00"/>
                          <w:sz w:val="28"/>
                          <w:szCs w:val="24"/>
                        </w:rPr>
                      </w:pPr>
                      <w:r>
                        <w:rPr>
                          <w:rFonts w:ascii="Kristen ITC" w:hAnsi="Kristen ITC"/>
                          <w:b/>
                          <w:bCs/>
                          <w:color w:val="FFFF00"/>
                          <w:sz w:val="28"/>
                          <w:szCs w:val="24"/>
                        </w:rPr>
                        <w:t>Domenica delle Palme</w:t>
                      </w:r>
                    </w:p>
                  </w:txbxContent>
                </v:textbox>
              </v:shape>
            </w:pict>
          </mc:Fallback>
        </mc:AlternateContent>
      </w:r>
      <w:r w:rsidR="00F358DD" w:rsidRPr="00152600">
        <w:rPr>
          <w:i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299328" behindDoc="0" locked="0" layoutInCell="1" allowOverlap="1" wp14:anchorId="1331615B" wp14:editId="68709BC6">
                <wp:simplePos x="0" y="0"/>
                <wp:positionH relativeFrom="column">
                  <wp:posOffset>7083425</wp:posOffset>
                </wp:positionH>
                <wp:positionV relativeFrom="paragraph">
                  <wp:posOffset>34925</wp:posOffset>
                </wp:positionV>
                <wp:extent cx="1802130" cy="624205"/>
                <wp:effectExtent l="0" t="0" r="0" b="0"/>
                <wp:wrapNone/>
                <wp:docPr id="23" name="Casella di tes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02130" cy="624205"/>
                        </a:xfrm>
                        <a:prstGeom prst="rect">
                          <a:avLst/>
                        </a:prstGeom>
                        <a:noFill/>
                        <a:ln w="41275">
                          <a:noFill/>
                          <a:prstDash val="sysDash"/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58DD" w:rsidRPr="00B35175" w:rsidRDefault="00F358DD" w:rsidP="00F358DD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III</w:t>
                            </w:r>
                            <w:r w:rsidRPr="00B35175">
                              <w:rPr>
                                <w:rFonts w:ascii="Kristen ITC" w:hAnsi="Kristen ITC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 xml:space="preserve"> Domenica di </w:t>
                            </w:r>
                            <w:r w:rsidRPr="00B35175">
                              <w:rPr>
                                <w:rFonts w:ascii="Kristen ITC" w:hAnsi="Kristen ITC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br/>
                              <w:t>Avvento</w:t>
                            </w:r>
                            <w:r w:rsidRPr="00B35175">
                              <w:rPr>
                                <w:rFonts w:ascii="Kristen ITC" w:hAnsi="Kristen IT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52000" tIns="3600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3" o:spid="_x0000_s1029" type="#_x0000_t202" style="position:absolute;margin-left:557.75pt;margin-top:2.75pt;width:141.9pt;height:49.15pt;rotation:-90;z-index:2512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" filled="f" stroked="f" strokeweight="3.25pt">
                <v:stroke dashstyle="3 1"/>
                <v:textbox inset="7mm,1mm,2mm,1mm">
                  <w:txbxContent>
                    <w:p w:rsidR="00F358DD" w:rsidRPr="00B35175" w:rsidRDefault="00F358DD" w:rsidP="00F358DD">
                      <w:pPr>
                        <w:spacing w:after="0" w:line="240" w:lineRule="auto"/>
                        <w:jc w:val="center"/>
                        <w:rPr>
                          <w:rFonts w:ascii="Kristen ITC" w:hAnsi="Kristen ITC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b/>
                          <w:bCs/>
                          <w:color w:val="7030A0"/>
                          <w:sz w:val="28"/>
                          <w:szCs w:val="28"/>
                        </w:rPr>
                        <w:t>III</w:t>
                      </w:r>
                      <w:r w:rsidRPr="00B35175">
                        <w:rPr>
                          <w:rFonts w:ascii="Kristen ITC" w:hAnsi="Kristen ITC"/>
                          <w:b/>
                          <w:bCs/>
                          <w:color w:val="7030A0"/>
                          <w:sz w:val="28"/>
                          <w:szCs w:val="28"/>
                        </w:rPr>
                        <w:t xml:space="preserve"> Domenica di </w:t>
                      </w:r>
                      <w:r w:rsidRPr="00B35175">
                        <w:rPr>
                          <w:rFonts w:ascii="Kristen ITC" w:hAnsi="Kristen ITC"/>
                          <w:b/>
                          <w:bCs/>
                          <w:color w:val="7030A0"/>
                          <w:sz w:val="28"/>
                          <w:szCs w:val="28"/>
                        </w:rPr>
                        <w:br/>
                        <w:t>Avvento</w:t>
                      </w:r>
                      <w:r w:rsidRPr="00B35175">
                        <w:rPr>
                          <w:rFonts w:ascii="Kristen ITC" w:hAnsi="Kristen ITC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C65D11" w:rsidRDefault="00C65D11"/>
    <w:p w:rsidR="00C65D11" w:rsidRDefault="00C65D11"/>
    <w:p w:rsidR="00C65D11" w:rsidRDefault="00992D03">
      <w:r w:rsidRPr="00FE0B8B">
        <w:rPr>
          <w:noProof/>
          <w:lang w:eastAsia="it-IT"/>
        </w:rPr>
        <w:drawing>
          <wp:anchor distT="0" distB="0" distL="114300" distR="114300" simplePos="0" relativeHeight="253380607" behindDoc="0" locked="0" layoutInCell="1" allowOverlap="1" wp14:anchorId="1675B3F8" wp14:editId="5BA77F5B">
            <wp:simplePos x="0" y="0"/>
            <wp:positionH relativeFrom="column">
              <wp:posOffset>6664960</wp:posOffset>
            </wp:positionH>
            <wp:positionV relativeFrom="paragraph">
              <wp:posOffset>25400</wp:posOffset>
            </wp:positionV>
            <wp:extent cx="358140" cy="328930"/>
            <wp:effectExtent l="19050" t="57150" r="0" b="52070"/>
            <wp:wrapSquare wrapText="bothSides"/>
            <wp:docPr id="82" name="Immagin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35970">
                      <a:off x="0" y="0"/>
                      <a:ext cx="358140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D11" w:rsidRDefault="002649FD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255679" behindDoc="0" locked="0" layoutInCell="1" allowOverlap="1" wp14:anchorId="68FB3FCB" wp14:editId="43CDBD7F">
                <wp:simplePos x="0" y="0"/>
                <wp:positionH relativeFrom="margin">
                  <wp:posOffset>652780</wp:posOffset>
                </wp:positionH>
                <wp:positionV relativeFrom="margin">
                  <wp:posOffset>1609725</wp:posOffset>
                </wp:positionV>
                <wp:extent cx="6263640" cy="5327650"/>
                <wp:effectExtent l="0" t="0" r="22860" b="25400"/>
                <wp:wrapSquare wrapText="bothSides"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3640" cy="5327650"/>
                        </a:xfrm>
                        <a:prstGeom prst="round2DiagRect">
                          <a:avLst>
                            <a:gd name="adj1" fmla="val 7264"/>
                            <a:gd name="adj2" fmla="val 0"/>
                          </a:avLst>
                        </a:prstGeom>
                        <a:solidFill>
                          <a:schemeClr val="accent6">
                            <a:lumMod val="75000"/>
                            <a:alpha val="86000"/>
                          </a:schemeClr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6807" w:rsidRPr="00F31F4E" w:rsidRDefault="000223CE" w:rsidP="00992D03">
                            <w:pPr>
                              <w:rPr>
                                <w:rFonts w:ascii="Lobster" w:hAnsi="Lobster" w:cs="Cavolini"/>
                                <w:b/>
                                <w:bCs/>
                                <w:color w:val="00948B" w:themeColor="accent1" w:themeShade="BF"/>
                                <w:spacing w:val="4"/>
                                <w:w w:val="150"/>
                                <w:kern w:val="36"/>
                              </w:rPr>
                            </w:pPr>
                            <w:r w:rsidRPr="00F06CEB">
                              <w:rPr>
                                <w:rFonts w:ascii="Lobster" w:hAnsi="Lobster" w:cs="Cavolini"/>
                                <w:b/>
                                <w:bCs/>
                                <w:color w:val="00823B"/>
                                <w:spacing w:val="4"/>
                                <w:w w:val="150"/>
                                <w:kern w:val="36"/>
                                <w:sz w:val="2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7" o:spid="_x0000_s1030" style="position:absolute;margin-left:51.4pt;margin-top:126.75pt;width:493.2pt;height:419.5pt;z-index:2532556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coordsize="6263640,5327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" adj="-11796480,,5400" path="m387000,l6263640,r,l6263640,4940650v,213734,-173266,387000,-387000,387000l,5327650r,l,387000c,173266,173266,,387000,xe" fillcolor="#d71623 [2409]" strokecolor="white [3201]" strokeweight="2pt">
                <v:fill opacity="56283f"/>
                <v:stroke joinstyle="miter" endcap="round"/>
                <v:formulas/>
                <v:path arrowok="t" o:connecttype="custom" o:connectlocs="387000,0;6263640,0;6263640,0;6263640,4940650;5876640,5327650;0,5327650;0,5327650;0,387000;387000,0" o:connectangles="0,0,0,0,0,0,0,0,0" textboxrect="0,0,6263640,5327650"/>
                <v:textbox inset="0">
                  <w:txbxContent>
                    <w:p w:rsidR="00D96807" w:rsidRPr="00F31F4E" w:rsidRDefault="000223CE" w:rsidP="00992D03">
                      <w:pPr>
                        <w:rPr>
                          <w:rFonts w:ascii="Lobster" w:hAnsi="Lobster" w:cs="Cavolini"/>
                          <w:b/>
                          <w:bCs/>
                          <w:color w:val="00948B" w:themeColor="accent1" w:themeShade="BF"/>
                          <w:spacing w:val="4"/>
                          <w:w w:val="150"/>
                          <w:kern w:val="36"/>
                        </w:rPr>
                      </w:pPr>
                      <w:r w:rsidRPr="00F06CEB">
                        <w:rPr>
                          <w:rFonts w:ascii="Lobster" w:hAnsi="Lobster" w:cs="Cavolini"/>
                          <w:b/>
                          <w:bCs/>
                          <w:color w:val="00823B"/>
                          <w:spacing w:val="4"/>
                          <w:w w:val="150"/>
                          <w:kern w:val="36"/>
                          <w:sz w:val="24"/>
                        </w:rPr>
                        <w:br/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3412352" behindDoc="0" locked="0" layoutInCell="1" allowOverlap="1" wp14:anchorId="67CB68CA" wp14:editId="1987D781">
            <wp:simplePos x="0" y="0"/>
            <wp:positionH relativeFrom="column">
              <wp:posOffset>-508635</wp:posOffset>
            </wp:positionH>
            <wp:positionV relativeFrom="paragraph">
              <wp:posOffset>338455</wp:posOffset>
            </wp:positionV>
            <wp:extent cx="1732280" cy="479425"/>
            <wp:effectExtent l="35877" t="78423" r="113348" b="189547"/>
            <wp:wrapNone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32280" cy="479425"/>
                    </a:xfrm>
                    <a:prstGeom prst="rect">
                      <a:avLst/>
                    </a:prstGeom>
                    <a:noFill/>
                    <a:effectLst>
                      <a:glow>
                        <a:schemeClr val="accent1">
                          <a:alpha val="40000"/>
                        </a:schemeClr>
                      </a:glow>
                      <a:outerShdw blurRad="50800" dist="76200" dir="3540000" sx="109000" sy="109000" algn="ctr" rotWithShape="0">
                        <a:srgbClr val="000000">
                          <a:alpha val="43137"/>
                        </a:srgbClr>
                      </a:outerShdw>
                      <a:reflection stA="45000" endPos="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256704" behindDoc="0" locked="0" layoutInCell="1" allowOverlap="1" wp14:anchorId="0D73FE13" wp14:editId="27ACE1A2">
                <wp:simplePos x="0" y="0"/>
                <wp:positionH relativeFrom="margin">
                  <wp:posOffset>737870</wp:posOffset>
                </wp:positionH>
                <wp:positionV relativeFrom="margin">
                  <wp:posOffset>2213610</wp:posOffset>
                </wp:positionV>
                <wp:extent cx="5977890" cy="4644000"/>
                <wp:effectExtent l="19050" t="19050" r="22860" b="23495"/>
                <wp:wrapSquare wrapText="bothSides"/>
                <wp:docPr id="18" name="Casella di tes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7890" cy="4644000"/>
                        </a:xfrm>
                        <a:prstGeom prst="round2DiagRect">
                          <a:avLst>
                            <a:gd name="adj1" fmla="val 8126"/>
                            <a:gd name="adj2" fmla="val 0"/>
                          </a:avLst>
                        </a:prstGeom>
                        <a:solidFill>
                          <a:srgbClr val="FFFFCC"/>
                        </a:solidFill>
                        <a:ln w="38100">
                          <a:solidFill>
                            <a:srgbClr val="DC47FF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04F0" w:rsidRPr="00C304F0" w:rsidRDefault="00C304F0" w:rsidP="00C304F0">
                            <w:pPr>
                              <w:spacing w:after="0" w:line="240" w:lineRule="auto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C304F0">
                              <w:rPr>
                                <w:b/>
                                <w:sz w:val="26"/>
                                <w:szCs w:val="26"/>
                              </w:rPr>
                              <w:t xml:space="preserve">In quel tempo, Gesù camminava davanti a tutti salendo verso Gerusalemme. Quando fu vicino a </w:t>
                            </w:r>
                            <w:proofErr w:type="spellStart"/>
                            <w:r w:rsidRPr="00C304F0">
                              <w:rPr>
                                <w:b/>
                                <w:sz w:val="26"/>
                                <w:szCs w:val="26"/>
                              </w:rPr>
                              <w:t>Bètfage</w:t>
                            </w:r>
                            <w:proofErr w:type="spellEnd"/>
                            <w:r w:rsidRPr="00C304F0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e a </w:t>
                            </w:r>
                            <w:proofErr w:type="spellStart"/>
                            <w:r w:rsidRPr="00C304F0">
                              <w:rPr>
                                <w:b/>
                                <w:sz w:val="26"/>
                                <w:szCs w:val="26"/>
                              </w:rPr>
                              <w:t>Betània</w:t>
                            </w:r>
                            <w:proofErr w:type="spellEnd"/>
                            <w:r w:rsidRPr="00C304F0">
                              <w:rPr>
                                <w:b/>
                                <w:sz w:val="26"/>
                                <w:szCs w:val="26"/>
                              </w:rPr>
                              <w:t>, presso il monte detto degli Ulivi, inviò due discepoli dicendo: «Andate nel villaggio di fronte; entrando, troverete un puledro legato, sul quale non è mai salito nessuno. Slegatelo e conducetelo qui. E se qualcuno vi domanda: “Perché lo slegate?”, risponderete così: “Il Signore ne ha bisogno”».</w:t>
                            </w:r>
                          </w:p>
                          <w:p w:rsidR="00C304F0" w:rsidRPr="00C304F0" w:rsidRDefault="00C304F0" w:rsidP="00C304F0">
                            <w:pPr>
                              <w:spacing w:after="0" w:line="240" w:lineRule="auto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C304F0">
                              <w:rPr>
                                <w:b/>
                                <w:sz w:val="26"/>
                                <w:szCs w:val="26"/>
                              </w:rPr>
                              <w:t>Gli inviati andarono e trovarono come aveva loro detto. Mentre slegavano il puledro, i proprietari dissero loro: «Perché slegate il puledro?». Essi risposero: «Il Signore ne ha bisogno».</w:t>
                            </w:r>
                          </w:p>
                          <w:p w:rsidR="00C304F0" w:rsidRPr="00C304F0" w:rsidRDefault="00C304F0" w:rsidP="00C304F0">
                            <w:pPr>
                              <w:spacing w:after="0" w:line="240" w:lineRule="auto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C304F0">
                              <w:rPr>
                                <w:b/>
                                <w:sz w:val="26"/>
                                <w:szCs w:val="26"/>
                              </w:rPr>
                              <w:t xml:space="preserve">Lo condussero allora da Gesù; e gettati i loro mantelli sul puledro, vi fecero salire Gesù. Mentre egli avanzava, stendevano i loro mantelli sulla strada. Era ormai vicino alla discesa del monte degli Ulivi, quando </w:t>
                            </w:r>
                            <w:r w:rsidRPr="00EC25C6">
                              <w:rPr>
                                <w:rFonts w:ascii="Kristen ITC" w:hAnsi="Kristen ITC"/>
                                <w:b/>
                                <w:color w:val="C00000"/>
                                <w:sz w:val="26"/>
                                <w:szCs w:val="26"/>
                              </w:rPr>
                              <w:t>tutta la folla dei discepoli, pieni di gioia, cominciò a lodare Dio a gran voce per tutti i prodigi che avevano veduto, dicendo:   «Benedetto colui che viene,  il re, nel nome del Signore.  Pace in cielo,  e gloria nel più alto dei cieli</w:t>
                            </w:r>
                            <w:r w:rsidRPr="00C304F0">
                              <w:rPr>
                                <w:b/>
                                <w:sz w:val="26"/>
                                <w:szCs w:val="26"/>
                              </w:rPr>
                              <w:t>!».</w:t>
                            </w:r>
                          </w:p>
                          <w:p w:rsidR="00D96807" w:rsidRPr="00407EEC" w:rsidRDefault="00C304F0" w:rsidP="00C304F0">
                            <w:pPr>
                              <w:spacing w:after="0" w:line="240" w:lineRule="auto"/>
                              <w:rPr>
                                <w:rFonts w:ascii="Lobster" w:hAnsi="Lobster" w:cs="Cavolini"/>
                                <w:b/>
                                <w:bCs/>
                                <w:color w:val="00948B" w:themeColor="accent1" w:themeShade="BF"/>
                                <w:spacing w:val="4"/>
                                <w:w w:val="150"/>
                                <w:kern w:val="36"/>
                                <w:sz w:val="26"/>
                                <w:szCs w:val="26"/>
                              </w:rPr>
                            </w:pPr>
                            <w:r w:rsidRPr="00C304F0">
                              <w:rPr>
                                <w:b/>
                                <w:sz w:val="26"/>
                                <w:szCs w:val="26"/>
                              </w:rPr>
                              <w:t>Alcuni farisei tra la folla gli dissero: «Maestro, rimprovera i tuoi discepoli». Ma egli rispose: «</w:t>
                            </w:r>
                            <w:r w:rsidRPr="00EC25C6">
                              <w:rPr>
                                <w:rFonts w:ascii="Kristen ITC" w:hAnsi="Kristen ITC"/>
                                <w:b/>
                                <w:color w:val="C00000"/>
                                <w:sz w:val="26"/>
                                <w:szCs w:val="26"/>
                              </w:rPr>
                              <w:t>Io vi dico che, se questi taceranno, grideranno le pietre».</w:t>
                            </w:r>
                            <w:r w:rsidR="00746AE0" w:rsidRPr="00EC25C6">
                              <w:rPr>
                                <w:rFonts w:ascii="Kristen ITC" w:hAnsi="Kristen ITC"/>
                                <w:b/>
                                <w:color w:val="C00000"/>
                                <w:sz w:val="26"/>
                                <w:szCs w:val="26"/>
                              </w:rPr>
                              <w:br/>
                            </w:r>
                            <w:r w:rsidR="00D61D86" w:rsidRPr="00AF163C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Parola del Signore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8" o:spid="_x0000_s1031" style="position:absolute;margin-left:58.1pt;margin-top:174.3pt;width:470.7pt;height:365.65pt;z-index:2532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coordsize="5977890,4644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" adj="-11796480,,5400" path="m377371,l5977890,r,l5977890,4266629v,208416,-168955,377371,-377371,377371l,4644000r,l,377371c,168955,168955,,377371,xe" fillcolor="#ffc" strokecolor="#dc47ff" strokeweight="3pt">
                <v:stroke joinstyle="miter" endcap="round"/>
                <v:formulas/>
                <v:path arrowok="t" o:connecttype="custom" o:connectlocs="377371,0;5977890,0;5977890,0;5977890,4266629;5600519,4644000;0,4644000;0,4644000;0,377371;377371,0" o:connectangles="0,0,0,0,0,0,0,0,0" textboxrect="0,0,5977890,4644000"/>
                <v:textbox inset="0,0,2mm,0">
                  <w:txbxContent>
                    <w:p w:rsidR="00C304F0" w:rsidRPr="00C304F0" w:rsidRDefault="00C304F0" w:rsidP="00C304F0">
                      <w:pPr>
                        <w:spacing w:after="0" w:line="240" w:lineRule="auto"/>
                        <w:rPr>
                          <w:b/>
                          <w:sz w:val="26"/>
                          <w:szCs w:val="26"/>
                        </w:rPr>
                      </w:pPr>
                      <w:r w:rsidRPr="00C304F0">
                        <w:rPr>
                          <w:b/>
                          <w:sz w:val="26"/>
                          <w:szCs w:val="26"/>
                        </w:rPr>
                        <w:t xml:space="preserve">In quel tempo, Gesù camminava davanti a tutti salendo verso Gerusalemme. Quando fu vicino a </w:t>
                      </w:r>
                      <w:proofErr w:type="spellStart"/>
                      <w:r w:rsidRPr="00C304F0">
                        <w:rPr>
                          <w:b/>
                          <w:sz w:val="26"/>
                          <w:szCs w:val="26"/>
                        </w:rPr>
                        <w:t>Bètfage</w:t>
                      </w:r>
                      <w:proofErr w:type="spellEnd"/>
                      <w:r w:rsidRPr="00C304F0">
                        <w:rPr>
                          <w:b/>
                          <w:sz w:val="26"/>
                          <w:szCs w:val="26"/>
                        </w:rPr>
                        <w:t xml:space="preserve"> e a </w:t>
                      </w:r>
                      <w:proofErr w:type="spellStart"/>
                      <w:r w:rsidRPr="00C304F0">
                        <w:rPr>
                          <w:b/>
                          <w:sz w:val="26"/>
                          <w:szCs w:val="26"/>
                        </w:rPr>
                        <w:t>Betània</w:t>
                      </w:r>
                      <w:proofErr w:type="spellEnd"/>
                      <w:r w:rsidRPr="00C304F0">
                        <w:rPr>
                          <w:b/>
                          <w:sz w:val="26"/>
                          <w:szCs w:val="26"/>
                        </w:rPr>
                        <w:t>, presso il monte detto degli Ulivi, inviò due discepoli dicendo: «Andate nel villaggio di fronte; entrando, troverete un puledro legato, sul quale non è mai salito nessuno. Slegatelo e conducetelo qui. E se qualcuno vi domanda: “Perché lo slegate?”, risponderete così: “Il Signore ne ha bisogno”».</w:t>
                      </w:r>
                    </w:p>
                    <w:p w:rsidR="00C304F0" w:rsidRPr="00C304F0" w:rsidRDefault="00C304F0" w:rsidP="00C304F0">
                      <w:pPr>
                        <w:spacing w:after="0" w:line="240" w:lineRule="auto"/>
                        <w:rPr>
                          <w:b/>
                          <w:sz w:val="26"/>
                          <w:szCs w:val="26"/>
                        </w:rPr>
                      </w:pPr>
                      <w:r w:rsidRPr="00C304F0">
                        <w:rPr>
                          <w:b/>
                          <w:sz w:val="26"/>
                          <w:szCs w:val="26"/>
                        </w:rPr>
                        <w:t>Gli inviati andarono e trovarono come aveva loro detto. Mentre slegavano il puledro, i proprietari dissero loro: «Perché slegate il puledro?». Essi risposero: «Il Signore ne ha bisogno».</w:t>
                      </w:r>
                    </w:p>
                    <w:p w:rsidR="00C304F0" w:rsidRPr="00C304F0" w:rsidRDefault="00C304F0" w:rsidP="00C304F0">
                      <w:pPr>
                        <w:spacing w:after="0" w:line="240" w:lineRule="auto"/>
                        <w:rPr>
                          <w:b/>
                          <w:sz w:val="26"/>
                          <w:szCs w:val="26"/>
                        </w:rPr>
                      </w:pPr>
                      <w:r w:rsidRPr="00C304F0">
                        <w:rPr>
                          <w:b/>
                          <w:sz w:val="26"/>
                          <w:szCs w:val="26"/>
                        </w:rPr>
                        <w:t xml:space="preserve">Lo condussero allora da Gesù; e gettati i loro mantelli sul puledro, vi fecero salire Gesù. Mentre egli avanzava, stendevano i loro mantelli sulla strada. Era ormai vicino alla discesa del monte degli Ulivi, quando </w:t>
                      </w:r>
                      <w:r w:rsidRPr="00EC25C6">
                        <w:rPr>
                          <w:rFonts w:ascii="Kristen ITC" w:hAnsi="Kristen ITC"/>
                          <w:b/>
                          <w:color w:val="C00000"/>
                          <w:sz w:val="26"/>
                          <w:szCs w:val="26"/>
                        </w:rPr>
                        <w:t>tutta la folla dei discepoli, pieni di gioia, cominciò a lodare Dio a gran voce per tutti i prodigi che avevano veduto, dicendo:   «Benedetto colui che viene,  il re, nel nome del Signore.  Pace in cielo,  e gloria nel più alto dei cieli</w:t>
                      </w:r>
                      <w:r w:rsidRPr="00C304F0">
                        <w:rPr>
                          <w:b/>
                          <w:sz w:val="26"/>
                          <w:szCs w:val="26"/>
                        </w:rPr>
                        <w:t>!».</w:t>
                      </w:r>
                    </w:p>
                    <w:p w:rsidR="00D96807" w:rsidRPr="00407EEC" w:rsidRDefault="00C304F0" w:rsidP="00C304F0">
                      <w:pPr>
                        <w:spacing w:after="0" w:line="240" w:lineRule="auto"/>
                        <w:rPr>
                          <w:rFonts w:ascii="Lobster" w:hAnsi="Lobster" w:cs="Cavolini"/>
                          <w:b/>
                          <w:bCs/>
                          <w:color w:val="00948B" w:themeColor="accent1" w:themeShade="BF"/>
                          <w:spacing w:val="4"/>
                          <w:w w:val="150"/>
                          <w:kern w:val="36"/>
                          <w:sz w:val="26"/>
                          <w:szCs w:val="26"/>
                        </w:rPr>
                      </w:pPr>
                      <w:r w:rsidRPr="00C304F0">
                        <w:rPr>
                          <w:b/>
                          <w:sz w:val="26"/>
                          <w:szCs w:val="26"/>
                        </w:rPr>
                        <w:t>Alcuni farisei tra la folla gli dissero: «Maestro, rimprovera i tuoi discepoli». Ma egli rispose: «</w:t>
                      </w:r>
                      <w:r w:rsidRPr="00EC25C6">
                        <w:rPr>
                          <w:rFonts w:ascii="Kristen ITC" w:hAnsi="Kristen ITC"/>
                          <w:b/>
                          <w:color w:val="C00000"/>
                          <w:sz w:val="26"/>
                          <w:szCs w:val="26"/>
                        </w:rPr>
                        <w:t>Io vi dico che, se questi taceranno, grideranno le pietre».</w:t>
                      </w:r>
                      <w:r w:rsidR="00746AE0" w:rsidRPr="00EC25C6">
                        <w:rPr>
                          <w:rFonts w:ascii="Kristen ITC" w:hAnsi="Kristen ITC"/>
                          <w:b/>
                          <w:color w:val="C00000"/>
                          <w:sz w:val="26"/>
                          <w:szCs w:val="26"/>
                        </w:rPr>
                        <w:br/>
                      </w:r>
                      <w:r w:rsidR="00D61D86" w:rsidRPr="00AF163C">
                        <w:rPr>
                          <w:b/>
                          <w:i/>
                          <w:sz w:val="26"/>
                          <w:szCs w:val="26"/>
                        </w:rPr>
                        <w:t>Parola del Signore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464576" behindDoc="0" locked="0" layoutInCell="1" allowOverlap="1" wp14:anchorId="3EDBCC43" wp14:editId="51FE2B92">
                <wp:simplePos x="0" y="0"/>
                <wp:positionH relativeFrom="column">
                  <wp:posOffset>811530</wp:posOffset>
                </wp:positionH>
                <wp:positionV relativeFrom="paragraph">
                  <wp:posOffset>88265</wp:posOffset>
                </wp:positionV>
                <wp:extent cx="2113280" cy="605155"/>
                <wp:effectExtent l="0" t="0" r="1270" b="4445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280" cy="605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6AE0" w:rsidRPr="00C304F0" w:rsidRDefault="00746AE0" w:rsidP="00746AE0">
                            <w:pPr>
                              <w:rPr>
                                <w:rFonts w:ascii="Kristen ITC" w:hAnsi="Kristen ITC"/>
                                <w:b/>
                                <w:color w:val="FFFF00"/>
                                <w:sz w:val="24"/>
                              </w:rPr>
                            </w:pPr>
                            <w:r w:rsidRPr="00C304F0">
                              <w:rPr>
                                <w:rFonts w:ascii="Lobster" w:hAnsi="Lobster" w:cs="Cavolini"/>
                                <w:b/>
                                <w:bCs/>
                                <w:color w:val="FFFF00"/>
                                <w:spacing w:val="4"/>
                                <w:w w:val="150"/>
                                <w:kern w:val="36"/>
                                <w:sz w:val="28"/>
                              </w:rPr>
                              <w:t xml:space="preserve">Dal Vangelo secondo </w:t>
                            </w:r>
                            <w:r w:rsidR="00953E49" w:rsidRPr="00C304F0">
                              <w:rPr>
                                <w:rFonts w:ascii="Lobster" w:hAnsi="Lobster" w:cs="Cavolini"/>
                                <w:b/>
                                <w:bCs/>
                                <w:color w:val="FFFF00"/>
                                <w:spacing w:val="4"/>
                                <w:w w:val="150"/>
                                <w:kern w:val="36"/>
                                <w:sz w:val="28"/>
                              </w:rPr>
                              <w:t>Luca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3" o:spid="_x0000_s1032" type="#_x0000_t202" style="position:absolute;margin-left:63.9pt;margin-top:6.95pt;width:166.4pt;height:47.65pt;z-index:2534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" filled="f" stroked="f" strokeweight=".5pt">
                <v:textbox inset="1mm,,1mm">
                  <w:txbxContent>
                    <w:p w:rsidR="00746AE0" w:rsidRPr="00C304F0" w:rsidRDefault="00746AE0" w:rsidP="00746AE0">
                      <w:pPr>
                        <w:rPr>
                          <w:rFonts w:ascii="Kristen ITC" w:hAnsi="Kristen ITC"/>
                          <w:b/>
                          <w:color w:val="FFFF00"/>
                          <w:sz w:val="24"/>
                        </w:rPr>
                      </w:pPr>
                      <w:r w:rsidRPr="00C304F0">
                        <w:rPr>
                          <w:rFonts w:ascii="Lobster" w:hAnsi="Lobster" w:cs="Cavolini"/>
                          <w:b/>
                          <w:bCs/>
                          <w:color w:val="FFFF00"/>
                          <w:spacing w:val="4"/>
                          <w:w w:val="150"/>
                          <w:kern w:val="36"/>
                          <w:sz w:val="28"/>
                        </w:rPr>
                        <w:t xml:space="preserve">Dal Vangelo secondo </w:t>
                      </w:r>
                      <w:r w:rsidR="00953E49" w:rsidRPr="00C304F0">
                        <w:rPr>
                          <w:rFonts w:ascii="Lobster" w:hAnsi="Lobster" w:cs="Cavolini"/>
                          <w:b/>
                          <w:bCs/>
                          <w:color w:val="FFFF00"/>
                          <w:spacing w:val="4"/>
                          <w:w w:val="150"/>
                          <w:kern w:val="36"/>
                          <w:sz w:val="28"/>
                        </w:rPr>
                        <w:t>Luca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383680" behindDoc="0" locked="0" layoutInCell="1" allowOverlap="1" wp14:anchorId="59169267" wp14:editId="0507A63A">
                <wp:simplePos x="0" y="0"/>
                <wp:positionH relativeFrom="column">
                  <wp:posOffset>2350770</wp:posOffset>
                </wp:positionH>
                <wp:positionV relativeFrom="paragraph">
                  <wp:posOffset>332740</wp:posOffset>
                </wp:positionV>
                <wp:extent cx="1073785" cy="249555"/>
                <wp:effectExtent l="0" t="0" r="0" b="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78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F36FE" w:rsidRPr="00C304F0" w:rsidRDefault="00953E49">
                            <w:pPr>
                              <w:rPr>
                                <w:rFonts w:ascii="Kristen ITC" w:hAnsi="Kristen ITC"/>
                                <w:b/>
                                <w:color w:val="FFC000"/>
                                <w:sz w:val="24"/>
                              </w:rPr>
                            </w:pPr>
                            <w:r w:rsidRPr="00C304F0">
                              <w:rPr>
                                <w:rFonts w:ascii="Kristen ITC" w:hAnsi="Kristen ITC"/>
                                <w:b/>
                                <w:color w:val="FFC000"/>
                              </w:rPr>
                              <w:t>Lc 19,28-40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" o:spid="_x0000_s1033" type="#_x0000_t202" style="position:absolute;margin-left:185.1pt;margin-top:26.2pt;width:84.55pt;height:19.65pt;z-index:2533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" filled="f" stroked="f" strokeweight=".5pt">
                <v:textbox>
                  <w:txbxContent>
                    <w:p w:rsidR="003F36FE" w:rsidRPr="00C304F0" w:rsidRDefault="00953E49">
                      <w:pPr>
                        <w:rPr>
                          <w:rFonts w:ascii="Kristen ITC" w:hAnsi="Kristen ITC"/>
                          <w:b/>
                          <w:color w:val="FFC000"/>
                          <w:sz w:val="24"/>
                        </w:rPr>
                      </w:pPr>
                      <w:r w:rsidRPr="00C304F0">
                        <w:rPr>
                          <w:rFonts w:ascii="Kristen ITC" w:hAnsi="Kristen ITC"/>
                          <w:b/>
                          <w:color w:val="FFC000"/>
                        </w:rPr>
                        <w:t>Lc 19,28-40</w:t>
                      </w:r>
                    </w:p>
                  </w:txbxContent>
                </v:textbox>
              </v:shape>
            </w:pict>
          </mc:Fallback>
        </mc:AlternateContent>
      </w:r>
    </w:p>
    <w:p w:rsidR="00C65D11" w:rsidRDefault="00C65D11"/>
    <w:p w:rsidR="00C65D11" w:rsidRDefault="001C79FD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0359807" behindDoc="0" locked="0" layoutInCell="1" allowOverlap="1" wp14:anchorId="23750758" wp14:editId="481CF24A">
                <wp:simplePos x="0" y="0"/>
                <wp:positionH relativeFrom="column">
                  <wp:posOffset>-1289050</wp:posOffset>
                </wp:positionH>
                <wp:positionV relativeFrom="paragraph">
                  <wp:posOffset>300355</wp:posOffset>
                </wp:positionV>
                <wp:extent cx="2840355" cy="1596390"/>
                <wp:effectExtent l="126683" t="0" r="124777" b="0"/>
                <wp:wrapNone/>
                <wp:docPr id="8" name="Cerchio vuo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24553">
                          <a:off x="0" y="0"/>
                          <a:ext cx="2840355" cy="1596390"/>
                        </a:xfrm>
                        <a:prstGeom prst="donut">
                          <a:avLst/>
                        </a:prstGeom>
                        <a:solidFill>
                          <a:srgbClr val="DC47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Cerchio vuoto 17" o:spid="_x0000_s1026" type="#_x0000_t23" style="position:absolute;margin-left:-101.5pt;margin-top:23.65pt;width:223.65pt;height:125.7pt;rotation:-4560702fd;z-index:250359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" adj="3035" fillcolor="#dc47ff" strokecolor="#00625c [1604]" strokeweight="1.25pt">
                <v:stroke endcap="round"/>
              </v:shape>
            </w:pict>
          </mc:Fallback>
        </mc:AlternateContent>
      </w:r>
    </w:p>
    <w:p w:rsidR="00C65D11" w:rsidRDefault="001C79FD" w:rsidP="00256016">
      <w:pPr>
        <w:jc w:val="center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467648" behindDoc="1" locked="0" layoutInCell="1" allowOverlap="1" wp14:anchorId="550A1539" wp14:editId="286EA59F">
                <wp:simplePos x="0" y="0"/>
                <wp:positionH relativeFrom="column">
                  <wp:posOffset>4556125</wp:posOffset>
                </wp:positionH>
                <wp:positionV relativeFrom="paragraph">
                  <wp:posOffset>45720</wp:posOffset>
                </wp:positionV>
                <wp:extent cx="3444875" cy="3668395"/>
                <wp:effectExtent l="0" t="92710" r="272415" b="0"/>
                <wp:wrapNone/>
                <wp:docPr id="5" name="Esplosione: 8 pun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17641">
                          <a:off x="0" y="0"/>
                          <a:ext cx="3444875" cy="3668395"/>
                        </a:xfrm>
                        <a:prstGeom prst="irregularSeal1">
                          <a:avLst/>
                        </a:prstGeom>
                        <a:noFill/>
                        <a:ln w="34925">
                          <a:solidFill>
                            <a:schemeClr val="accent4">
                              <a:lumMod val="75000"/>
                              <a:alpha val="39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splosione: 8 punte 38" o:spid="_x0000_s1026" type="#_x0000_t71" style="position:absolute;margin-left:358.75pt;margin-top:3.6pt;width:271.25pt;height:288.85pt;rotation:7883589fd;z-index:-2498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" filled="f" strokecolor="#db8e14 [2407]" strokeweight="2.75pt">
                <v:stroke opacity="25443f" endcap="round"/>
              </v:shape>
            </w:pict>
          </mc:Fallback>
        </mc:AlternateContent>
      </w:r>
      <w:r w:rsidR="00FB4369" w:rsidRPr="00543949">
        <w:rPr>
          <w:i/>
          <w:noProof/>
          <w:lang w:eastAsia="it-IT"/>
        </w:rPr>
        <w:drawing>
          <wp:anchor distT="0" distB="0" distL="114300" distR="114300" simplePos="0" relativeHeight="253254654" behindDoc="0" locked="0" layoutInCell="1" allowOverlap="1" wp14:anchorId="473D71E1" wp14:editId="55F7F2B6">
            <wp:simplePos x="0" y="0"/>
            <wp:positionH relativeFrom="column">
              <wp:posOffset>7132320</wp:posOffset>
            </wp:positionH>
            <wp:positionV relativeFrom="paragraph">
              <wp:posOffset>130810</wp:posOffset>
            </wp:positionV>
            <wp:extent cx="358140" cy="328930"/>
            <wp:effectExtent l="19050" t="57150" r="0" b="52070"/>
            <wp:wrapSquare wrapText="bothSides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35970">
                      <a:off x="0" y="0"/>
                      <a:ext cx="358140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7EEC" w:rsidRDefault="00407EEC"/>
    <w:p w:rsidR="00407EEC" w:rsidRDefault="00407EEC"/>
    <w:p w:rsidR="00407EEC" w:rsidRDefault="00407EEC"/>
    <w:p w:rsidR="00407EEC" w:rsidRDefault="00407EEC"/>
    <w:p w:rsidR="00407EEC" w:rsidRDefault="00407EEC"/>
    <w:p w:rsidR="00407EEC" w:rsidRDefault="00407EEC"/>
    <w:p w:rsidR="00407EEC" w:rsidRDefault="00855A08">
      <w:r w:rsidRPr="00543949">
        <w:rPr>
          <w:i/>
          <w:noProof/>
          <w:lang w:eastAsia="it-IT"/>
        </w:rPr>
        <w:drawing>
          <wp:anchor distT="0" distB="0" distL="114300" distR="114300" simplePos="0" relativeHeight="253379584" behindDoc="0" locked="0" layoutInCell="1" allowOverlap="1" wp14:anchorId="27767455" wp14:editId="3640B426">
            <wp:simplePos x="0" y="0"/>
            <wp:positionH relativeFrom="column">
              <wp:posOffset>6343650</wp:posOffset>
            </wp:positionH>
            <wp:positionV relativeFrom="paragraph">
              <wp:posOffset>25400</wp:posOffset>
            </wp:positionV>
            <wp:extent cx="643255" cy="591185"/>
            <wp:effectExtent l="0" t="38100" r="42545" b="37465"/>
            <wp:wrapSquare wrapText="bothSides"/>
            <wp:docPr id="83" name="Immagin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64665">
                      <a:off x="0" y="0"/>
                      <a:ext cx="643255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7EEC" w:rsidRDefault="00407EEC"/>
    <w:p w:rsidR="00407EEC" w:rsidRDefault="00FB4369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274112" behindDoc="1" locked="0" layoutInCell="1" allowOverlap="1" wp14:anchorId="61EA82C6" wp14:editId="0E8A9EEB">
                <wp:simplePos x="0" y="0"/>
                <wp:positionH relativeFrom="column">
                  <wp:posOffset>2651760</wp:posOffset>
                </wp:positionH>
                <wp:positionV relativeFrom="paragraph">
                  <wp:posOffset>12700</wp:posOffset>
                </wp:positionV>
                <wp:extent cx="1134110" cy="1187450"/>
                <wp:effectExtent l="0" t="45720" r="115570" b="1270"/>
                <wp:wrapNone/>
                <wp:docPr id="38" name="Esplosione: 8 pun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17641">
                          <a:off x="0" y="0"/>
                          <a:ext cx="1134110" cy="1187450"/>
                        </a:xfrm>
                        <a:prstGeom prst="irregularSeal1">
                          <a:avLst/>
                        </a:prstGeom>
                        <a:noFill/>
                        <a:ln w="34925">
                          <a:solidFill>
                            <a:schemeClr val="accent2">
                              <a:lumMod val="60000"/>
                              <a:lumOff val="40000"/>
                              <a:alpha val="39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splosione: 8 punte 38" o:spid="_x0000_s1026" type="#_x0000_t71" style="position:absolute;margin-left:208.8pt;margin-top:1pt;width:89.3pt;height:93.5pt;rotation:7883589fd;z-index:-2500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" filled="f" strokecolor="#a8f3c5 [1941]" strokeweight="2.75pt">
                <v:stroke opacity="25443f" endcap="round"/>
              </v:shape>
            </w:pict>
          </mc:Fallback>
        </mc:AlternateContent>
      </w:r>
    </w:p>
    <w:p w:rsidR="00407EEC" w:rsidRDefault="00442169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0046461" behindDoc="0" locked="0" layoutInCell="1" allowOverlap="1" wp14:anchorId="3E6FBC12" wp14:editId="62F8BCC7">
                <wp:simplePos x="0" y="0"/>
                <wp:positionH relativeFrom="column">
                  <wp:posOffset>6525260</wp:posOffset>
                </wp:positionH>
                <wp:positionV relativeFrom="paragraph">
                  <wp:posOffset>26670</wp:posOffset>
                </wp:positionV>
                <wp:extent cx="2840355" cy="1596390"/>
                <wp:effectExtent l="0" t="247650" r="0" b="251460"/>
                <wp:wrapNone/>
                <wp:docPr id="37" name="Cerchio vuo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8141">
                          <a:off x="0" y="0"/>
                          <a:ext cx="2840355" cy="1596390"/>
                        </a:xfrm>
                        <a:prstGeom prst="donut">
                          <a:avLst/>
                        </a:prstGeom>
                        <a:solidFill>
                          <a:srgbClr val="9030A0">
                            <a:alpha val="35686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erchio vuoto 17" o:spid="_x0000_s1026" type="#_x0000_t23" style="position:absolute;margin-left:513.8pt;margin-top:2.1pt;width:223.65pt;height:125.7pt;rotation:2182503fd;z-index:2500464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" adj="3035" fillcolor="#9030a0" strokecolor="#00625c [1604]" strokeweight="1.25pt">
                <v:fill opacity="23387f"/>
                <v:stroke endcap="round"/>
              </v:shape>
            </w:pict>
          </mc:Fallback>
        </mc:AlternateContent>
      </w:r>
    </w:p>
    <w:p w:rsidR="00407EEC" w:rsidRDefault="00AD6556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413376" behindDoc="0" locked="0" layoutInCell="1" allowOverlap="1" wp14:anchorId="7710014D" wp14:editId="63938FED">
                <wp:simplePos x="0" y="0"/>
                <wp:positionH relativeFrom="column">
                  <wp:posOffset>-2307814</wp:posOffset>
                </wp:positionH>
                <wp:positionV relativeFrom="paragraph">
                  <wp:posOffset>45482</wp:posOffset>
                </wp:positionV>
                <wp:extent cx="5177135" cy="518978"/>
                <wp:effectExtent l="42862" t="52388" r="47943" b="47942"/>
                <wp:wrapNone/>
                <wp:docPr id="13" name="Casella di tes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177135" cy="5189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E555E" w:rsidRPr="008C2056" w:rsidRDefault="00EE555E" w:rsidP="00EE555E">
                            <w:pPr>
                              <w:rPr>
                                <w:rFonts w:ascii="Ravie" w:hAnsi="Ravie" w:cs="Cavolini"/>
                                <w:b/>
                                <w:color w:val="FFFF00"/>
                                <w:sz w:val="56"/>
                                <w:szCs w:val="56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8C2056">
                              <w:rPr>
                                <w:rFonts w:ascii="Ravie" w:hAnsi="Ravie" w:cs="Cavolini"/>
                                <w:b/>
                                <w:color w:val="FFFF00"/>
                                <w:sz w:val="56"/>
                                <w:szCs w:val="56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Il vangelo per i bimbi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 prst="angle"/>
                          <a:contourClr>
                            <a:srgbClr val="00B050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13" o:spid="_x0000_s1034" type="#_x0000_t202" style="position:absolute;margin-left:-181.7pt;margin-top:3.6pt;width:407.65pt;height:40.85pt;rotation:-90;z-index:2534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" filled="f" stroked="f">
                <v:textbox inset="0,0,0,0">
                  <w:txbxContent>
                    <w:p w:rsidR="00EE555E" w:rsidRPr="008C2056" w:rsidRDefault="00EE555E" w:rsidP="00EE555E">
                      <w:pPr>
                        <w:rPr>
                          <w:rFonts w:ascii="Ravie" w:hAnsi="Ravie" w:cs="Cavolini"/>
                          <w:b/>
                          <w:color w:val="FFFF00"/>
                          <w:sz w:val="56"/>
                          <w:szCs w:val="56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8C2056">
                        <w:rPr>
                          <w:rFonts w:ascii="Ravie" w:hAnsi="Ravie" w:cs="Cavolini"/>
                          <w:b/>
                          <w:color w:val="FFFF00"/>
                          <w:sz w:val="56"/>
                          <w:szCs w:val="56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Il vangelo per i bimbi</w:t>
                      </w:r>
                    </w:p>
                  </w:txbxContent>
                </v:textbox>
              </v:shape>
            </w:pict>
          </mc:Fallback>
        </mc:AlternateContent>
      </w:r>
    </w:p>
    <w:p w:rsidR="00407EEC" w:rsidRDefault="00AB1319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374464" behindDoc="1" locked="0" layoutInCell="1" allowOverlap="1" wp14:anchorId="3E70ABEE" wp14:editId="0D1509FB">
                <wp:simplePos x="0" y="0"/>
                <wp:positionH relativeFrom="column">
                  <wp:posOffset>333375</wp:posOffset>
                </wp:positionH>
                <wp:positionV relativeFrom="paragraph">
                  <wp:posOffset>132715</wp:posOffset>
                </wp:positionV>
                <wp:extent cx="1697990" cy="1470660"/>
                <wp:effectExtent l="0" t="38735" r="206375" b="0"/>
                <wp:wrapNone/>
                <wp:docPr id="80" name="Esplosione: 8 pun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17641">
                          <a:off x="0" y="0"/>
                          <a:ext cx="1697990" cy="1470660"/>
                        </a:xfrm>
                        <a:prstGeom prst="irregularSeal1">
                          <a:avLst/>
                        </a:prstGeom>
                        <a:noFill/>
                        <a:ln w="34925">
                          <a:solidFill>
                            <a:srgbClr val="FFC000">
                              <a:alpha val="39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splosione: 8 punte 38" o:spid="_x0000_s1026" type="#_x0000_t71" style="position:absolute;margin-left:26.25pt;margin-top:10.45pt;width:133.7pt;height:115.8pt;rotation:7883589fd;z-index:-2499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" filled="f" strokecolor="#ffc000" strokeweight="2.75pt">
                <v:stroke opacity="25443f" endcap="round"/>
              </v:shape>
            </w:pict>
          </mc:Fallback>
        </mc:AlternateContent>
      </w:r>
    </w:p>
    <w:p w:rsidR="00C65D11" w:rsidRDefault="00C65D11"/>
    <w:p w:rsidR="002910FF" w:rsidRDefault="002910FF"/>
    <w:p w:rsidR="002910FF" w:rsidRDefault="00F23250">
      <w:r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3493248" behindDoc="0" locked="0" layoutInCell="1" allowOverlap="1" wp14:anchorId="73E25365" wp14:editId="4CA648D8">
                <wp:simplePos x="0" y="0"/>
                <wp:positionH relativeFrom="column">
                  <wp:posOffset>930275</wp:posOffset>
                </wp:positionH>
                <wp:positionV relativeFrom="paragraph">
                  <wp:posOffset>101600</wp:posOffset>
                </wp:positionV>
                <wp:extent cx="6313170" cy="3625215"/>
                <wp:effectExtent l="19050" t="19050" r="11430" b="13335"/>
                <wp:wrapSquare wrapText="bothSides"/>
                <wp:docPr id="36" name="Casella di tes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3170" cy="3625215"/>
                        </a:xfrm>
                        <a:prstGeom prst="roundRect">
                          <a:avLst>
                            <a:gd name="adj" fmla="val 11592"/>
                          </a:avLst>
                        </a:prstGeom>
                        <a:solidFill>
                          <a:srgbClr val="FFFF99"/>
                        </a:solidFill>
                        <a:ln w="28575">
                          <a:solidFill>
                            <a:srgbClr val="C00000"/>
                          </a:solidFill>
                          <a:prstDash val="dashDot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4514" w:rsidRDefault="00BA4514" w:rsidP="00BA4514">
                            <w:pPr>
                              <w:spacing w:before="100" w:beforeAutospacing="1" w:after="100" w:afterAutospacing="1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921E7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Gesù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… accolto </w:t>
                            </w:r>
                            <w:r w:rsidRPr="002921E7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come un Re</w:t>
                            </w:r>
                            <w:r w:rsidR="00095EDE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, bello davvero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!! Ha percorso la Palestina </w:t>
                            </w:r>
                            <w:r w:rsidRPr="002921E7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guarendo t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ante persone malate, </w:t>
                            </w:r>
                            <w:r w:rsidR="00F23250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parlando di come si ama,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insegnando</w:t>
                            </w:r>
                            <w:r w:rsidRPr="002921E7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 perdonare</w:t>
                            </w:r>
                            <w:r w:rsidR="00F23250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..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. Le S</w:t>
                            </w:r>
                            <w:r w:rsidRPr="002921E7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ue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,</w:t>
                            </w:r>
                            <w:r w:rsidRPr="002921E7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sono parole buone</w:t>
                            </w:r>
                            <w:r w:rsidR="00095EDE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Chi lo ascolta e lo fa entrare nella sua vita, prova </w:t>
                            </w:r>
                            <w:r w:rsidRPr="002921E7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una gioia nuova, una speranza </w:t>
                            </w:r>
                            <w:r w:rsidR="00095EDE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così </w:t>
                            </w:r>
                            <w:r w:rsidRPr="002921E7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grand</w:t>
                            </w:r>
                            <w:r w:rsidR="00095EDE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e che lo racconta e … tutto questo</w:t>
                            </w:r>
                            <w:r w:rsidRPr="002921E7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ha reso</w:t>
                            </w:r>
                            <w:r w:rsidR="00095EDE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Gesù</w:t>
                            </w:r>
                            <w:r w:rsidRPr="002921E7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, diciamo “famoso”!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2921E7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Ecco allora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,</w:t>
                            </w:r>
                            <w:r w:rsidRPr="002921E7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che viene accolto come un Re: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c’è chi stende </w:t>
                            </w:r>
                            <w:r w:rsidRPr="002921E7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il </w:t>
                            </w:r>
                            <w:r w:rsidR="00095EDE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mantello sulla strada polverosa</w:t>
                            </w:r>
                            <w:r w:rsidRPr="002921E7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chi agita</w:t>
                            </w:r>
                            <w:r w:rsidRPr="002921E7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rami di Palma, </w:t>
                            </w:r>
                            <w:r w:rsidR="00095EDE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e c’è chi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è così felice</w:t>
                            </w:r>
                            <w:r w:rsidRPr="002921E7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da gridare: </w:t>
                            </w:r>
                            <w:r w:rsidRPr="00095EDE">
                              <w:rPr>
                                <w:rFonts w:ascii="Kristen ITC" w:hAnsi="Kristen ITC"/>
                                <w:b/>
                                <w:color w:val="C00000"/>
                                <w:sz w:val="20"/>
                                <w:szCs w:val="24"/>
                              </w:rPr>
                              <w:t>“Benedetto colui che viene,  il re, nel nome del Signore.  Pace in cielo,  e gloria nel più alto dei cieli!”</w:t>
                            </w:r>
                            <w:r w:rsidRPr="002921E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szCs w:val="24"/>
                              </w:rPr>
                              <w:br/>
                            </w:r>
                            <w:r w:rsidR="00095EDE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Altri però, pensano</w:t>
                            </w:r>
                            <w:r w:rsidRPr="002921E7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che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tutto questo è troppo. </w:t>
                            </w:r>
                            <w:r w:rsidR="00095EDE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Chiedono a Gesù di far tacere la folla ma …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95EDE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Gesù non li “accontenta”!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Q</w:t>
                            </w:r>
                            <w:r w:rsidRPr="002921E7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uesto è il momento della gioia: festeggiando Lui, quelle persone rendono lode anche a Dio</w:t>
                            </w:r>
                            <w:r w:rsidR="00095EDE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, Suo</w:t>
                            </w:r>
                            <w:r w:rsidRPr="002921E7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Padre…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Per</w:t>
                            </w:r>
                            <w:r w:rsidRPr="002921E7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Gesù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quest</w:t>
                            </w:r>
                            <w:r w:rsidR="00095EDE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a è la cosa più importante, così tanto che</w:t>
                            </w:r>
                            <w:r w:rsidRPr="002921E7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, se quelle persone non lo acclamassero così … lo farebbero le pietre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: non si può tacere l’amore</w:t>
                            </w:r>
                            <w:r w:rsidR="003F1A4C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di Dio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! </w:t>
                            </w:r>
                            <w:r w:rsidRPr="002921E7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F1A4C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2921E7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… e noi? </w:t>
                            </w:r>
                            <w:r w:rsidR="003F1A4C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095EDE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2921E7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Non vorremo mica essere da meno … delle pietre! </w:t>
                            </w:r>
                            <w:r w:rsidR="003F1A4C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Nel cuore facciamo posto alla Buona Notizia che </w:t>
                            </w:r>
                            <w:r w:rsidR="003F1A4C" w:rsidRPr="00095EDE">
                              <w:rPr>
                                <w:rFonts w:ascii="Kristen ITC" w:hAnsi="Kristen ITC"/>
                                <w:color w:val="C00000"/>
                                <w:sz w:val="24"/>
                                <w:szCs w:val="24"/>
                              </w:rPr>
                              <w:t xml:space="preserve">Gesù è Re di Amore e di Pace e diciamolo </w:t>
                            </w:r>
                            <w:r w:rsidRPr="00095EDE">
                              <w:rPr>
                                <w:rFonts w:ascii="Kristen ITC" w:hAnsi="Kristen ITC"/>
                                <w:color w:val="C00000"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="00095EDE">
                              <w:rPr>
                                <w:rFonts w:ascii="Kristen ITC" w:hAnsi="Kristen ITC"/>
                                <w:color w:val="C00000"/>
                                <w:sz w:val="24"/>
                                <w:szCs w:val="24"/>
                              </w:rPr>
                              <w:t>tutti</w:t>
                            </w:r>
                            <w:r w:rsidRPr="002921E7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… c’è tanto bisogno di amore, pace e speranza, e Gesù, con la sua Buona Notizia, c</w:t>
                            </w:r>
                            <w:r w:rsidR="00CB27EA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e li dona … aiutiamolo a dirlo a tutti!</w:t>
                            </w:r>
                            <w:r w:rsidRPr="002921E7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Casella di testo 36" o:spid="_x0000_s1035" style="position:absolute;margin-left:73.25pt;margin-top:8pt;width:497.1pt;height:285.45pt;z-index:2534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75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" fillcolor="#ff9" strokecolor="#c00000" strokeweight="2.25pt">
                <v:stroke dashstyle="dashDot"/>
                <v:textbox inset="1mm,0,0,0">
                  <w:txbxContent>
                    <w:p w:rsidR="00BA4514" w:rsidRDefault="00BA4514" w:rsidP="00BA4514">
                      <w:pPr>
                        <w:spacing w:before="100" w:beforeAutospacing="1" w:after="100" w:afterAutospacing="1" w:line="240" w:lineRule="auto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2921E7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Gesù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… accolto </w:t>
                      </w:r>
                      <w:r w:rsidRPr="002921E7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come un Re</w:t>
                      </w:r>
                      <w:r w:rsidR="00095EDE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, bello davvero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!! Ha percorso la Palestina </w:t>
                      </w:r>
                      <w:r w:rsidRPr="002921E7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guarendo t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ante persone malate, </w:t>
                      </w:r>
                      <w:r w:rsidR="00F23250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parlando di come si ama,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insegnando</w:t>
                      </w:r>
                      <w:r w:rsidRPr="002921E7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a perdonare</w:t>
                      </w:r>
                      <w:r w:rsidR="00F23250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..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. Le S</w:t>
                      </w:r>
                      <w:r w:rsidRPr="002921E7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ue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,</w:t>
                      </w:r>
                      <w:r w:rsidRPr="002921E7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sono parole buone</w:t>
                      </w:r>
                      <w:r w:rsidR="00095EDE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. Chi lo ascolta e lo fa entrare nella sua vita, prova </w:t>
                      </w:r>
                      <w:r w:rsidRPr="002921E7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una gioia nuova, una speranza </w:t>
                      </w:r>
                      <w:r w:rsidR="00095EDE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così </w:t>
                      </w:r>
                      <w:r w:rsidRPr="002921E7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grand</w:t>
                      </w:r>
                      <w:r w:rsidR="00095EDE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e che lo racconta e … tutto questo</w:t>
                      </w:r>
                      <w:r w:rsidRPr="002921E7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ha reso</w:t>
                      </w:r>
                      <w:r w:rsidR="00095EDE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Gesù</w:t>
                      </w:r>
                      <w:r w:rsidRPr="002921E7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, diciamo “famoso”!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Pr="002921E7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Ecco allora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,</w:t>
                      </w:r>
                      <w:r w:rsidRPr="002921E7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che viene accolto come un Re: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c’è chi stende </w:t>
                      </w:r>
                      <w:r w:rsidRPr="002921E7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il </w:t>
                      </w:r>
                      <w:r w:rsidR="00095EDE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mantello sulla strada polverosa</w:t>
                      </w:r>
                      <w:r w:rsidRPr="002921E7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chi agita</w:t>
                      </w:r>
                      <w:r w:rsidRPr="002921E7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rami di Palma, </w:t>
                      </w:r>
                      <w:r w:rsidR="00095EDE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e c’è chi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è così felice</w:t>
                      </w:r>
                      <w:r w:rsidRPr="002921E7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da gridare: </w:t>
                      </w:r>
                      <w:r w:rsidRPr="00095EDE">
                        <w:rPr>
                          <w:rFonts w:ascii="Kristen ITC" w:hAnsi="Kristen ITC"/>
                          <w:b/>
                          <w:color w:val="C00000"/>
                          <w:sz w:val="20"/>
                          <w:szCs w:val="24"/>
                        </w:rPr>
                        <w:t>“Benedetto colui che viene,  il re, nel nome del Signore.  Pace in cielo,  e gloria nel più alto dei cieli!”</w:t>
                      </w:r>
                      <w:r w:rsidRPr="002921E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szCs w:val="24"/>
                        </w:rPr>
                        <w:br/>
                      </w:r>
                      <w:r w:rsidR="00095EDE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Altri però, pensano</w:t>
                      </w:r>
                      <w:r w:rsidRPr="002921E7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che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tutto questo è troppo. </w:t>
                      </w:r>
                      <w:r w:rsidR="00095EDE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Chiedono a Gesù di far tacere la folla ma …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095EDE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Gesù non li “accontenta”!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Q</w:t>
                      </w:r>
                      <w:r w:rsidRPr="002921E7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uesto è il momento della gioia: festeggiando Lui, quelle persone rendono lode anche a Dio</w:t>
                      </w:r>
                      <w:r w:rsidR="00095EDE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, Suo</w:t>
                      </w:r>
                      <w:r w:rsidRPr="002921E7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Padre…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Per</w:t>
                      </w:r>
                      <w:r w:rsidRPr="002921E7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Gesù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quest</w:t>
                      </w:r>
                      <w:r w:rsidR="00095EDE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a è la cosa più importante, così tanto che</w:t>
                      </w:r>
                      <w:r w:rsidRPr="002921E7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, se quelle persone non lo acclamassero così … lo farebbero le pietre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: non si può tacere l’amore</w:t>
                      </w:r>
                      <w:r w:rsidR="003F1A4C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di Dio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! </w:t>
                      </w:r>
                      <w:r w:rsidRPr="002921E7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3F1A4C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Pr="002921E7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… e noi? </w:t>
                      </w:r>
                      <w:r w:rsidR="003F1A4C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095EDE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2921E7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Non vorremo mica essere da meno … delle pietre! </w:t>
                      </w:r>
                      <w:r w:rsidR="003F1A4C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Nel cuore facciamo posto alla Buona Notizia che </w:t>
                      </w:r>
                      <w:r w:rsidR="003F1A4C" w:rsidRPr="00095EDE">
                        <w:rPr>
                          <w:rFonts w:ascii="Kristen ITC" w:hAnsi="Kristen ITC"/>
                          <w:color w:val="C00000"/>
                          <w:sz w:val="24"/>
                          <w:szCs w:val="24"/>
                        </w:rPr>
                        <w:t xml:space="preserve">Gesù è Re di Amore e di Pace e diciamolo </w:t>
                      </w:r>
                      <w:r w:rsidRPr="00095EDE">
                        <w:rPr>
                          <w:rFonts w:ascii="Kristen ITC" w:hAnsi="Kristen ITC"/>
                          <w:color w:val="C00000"/>
                          <w:sz w:val="24"/>
                          <w:szCs w:val="24"/>
                        </w:rPr>
                        <w:t xml:space="preserve">a </w:t>
                      </w:r>
                      <w:r w:rsidR="00095EDE">
                        <w:rPr>
                          <w:rFonts w:ascii="Kristen ITC" w:hAnsi="Kristen ITC"/>
                          <w:color w:val="C00000"/>
                          <w:sz w:val="24"/>
                          <w:szCs w:val="24"/>
                        </w:rPr>
                        <w:t>tutti</w:t>
                      </w:r>
                      <w:r w:rsidRPr="002921E7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… c’è tanto bisogno di amore, pace e speranza, e Gesù, con la sua Buona Notizia, c</w:t>
                      </w:r>
                      <w:r w:rsidR="00CB27EA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e li dona … aiutiamolo a dirlo a tutti!</w:t>
                      </w:r>
                      <w:r w:rsidRPr="002921E7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2910FF" w:rsidRDefault="002910FF"/>
    <w:p w:rsidR="002910FF" w:rsidRDefault="002910FF"/>
    <w:p w:rsidR="002910FF" w:rsidRDefault="002910FF"/>
    <w:p w:rsidR="002910FF" w:rsidRDefault="001C79FD">
      <w:r>
        <w:rPr>
          <w:noProof/>
          <w:lang w:eastAsia="it-IT"/>
        </w:rPr>
        <w:drawing>
          <wp:anchor distT="0" distB="0" distL="114300" distR="114300" simplePos="0" relativeHeight="251296255" behindDoc="0" locked="0" layoutInCell="1" allowOverlap="1" wp14:anchorId="40A766E9" wp14:editId="1DF5254B">
            <wp:simplePos x="0" y="0"/>
            <wp:positionH relativeFrom="column">
              <wp:posOffset>5906135</wp:posOffset>
            </wp:positionH>
            <wp:positionV relativeFrom="paragraph">
              <wp:posOffset>3810</wp:posOffset>
            </wp:positionV>
            <wp:extent cx="814070" cy="748030"/>
            <wp:effectExtent l="133350" t="38100" r="5080" b="147320"/>
            <wp:wrapSquare wrapText="bothSides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64665">
                      <a:off x="0" y="0"/>
                      <a:ext cx="81407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0FF" w:rsidRDefault="002910FF"/>
    <w:p w:rsidR="002910FF" w:rsidRDefault="002910FF"/>
    <w:p w:rsidR="002910FF" w:rsidRDefault="002910FF"/>
    <w:p w:rsidR="002910FF" w:rsidRDefault="002910FF"/>
    <w:p w:rsidR="002910FF" w:rsidRDefault="002910FF">
      <w:r>
        <w:rPr>
          <w:noProof/>
          <w:lang w:eastAsia="it-IT"/>
        </w:rPr>
        <w:drawing>
          <wp:anchor distT="0" distB="0" distL="114300" distR="114300" simplePos="0" relativeHeight="253414400" behindDoc="0" locked="0" layoutInCell="1" allowOverlap="1" wp14:anchorId="3799DEEF" wp14:editId="44FACB57">
            <wp:simplePos x="0" y="0"/>
            <wp:positionH relativeFrom="column">
              <wp:posOffset>-511492</wp:posOffset>
            </wp:positionH>
            <wp:positionV relativeFrom="paragraph">
              <wp:posOffset>38094</wp:posOffset>
            </wp:positionV>
            <wp:extent cx="1732280" cy="479425"/>
            <wp:effectExtent l="35877" t="78423" r="113348" b="189547"/>
            <wp:wrapNone/>
            <wp:docPr id="61" name="Immagin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magine 6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32280" cy="479425"/>
                    </a:xfrm>
                    <a:prstGeom prst="rect">
                      <a:avLst/>
                    </a:prstGeom>
                    <a:noFill/>
                    <a:effectLst>
                      <a:glow>
                        <a:schemeClr val="accent1">
                          <a:alpha val="40000"/>
                        </a:schemeClr>
                      </a:glow>
                      <a:outerShdw blurRad="50800" dist="76200" dir="3540000" sx="109000" sy="109000" algn="ctr" rotWithShape="0">
                        <a:srgbClr val="000000">
                          <a:alpha val="43137"/>
                        </a:srgbClr>
                      </a:outerShdw>
                      <a:reflection stA="45000" endPos="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C65D11" w:rsidRDefault="00407EEC">
      <w:r w:rsidRPr="00543949">
        <w:rPr>
          <w:i/>
          <w:noProof/>
          <w:lang w:eastAsia="it-IT"/>
        </w:rPr>
        <w:drawing>
          <wp:anchor distT="0" distB="0" distL="114300" distR="114300" simplePos="0" relativeHeight="252279551" behindDoc="0" locked="0" layoutInCell="1" allowOverlap="1" wp14:anchorId="5211C25F" wp14:editId="7CA2E6A8">
            <wp:simplePos x="0" y="0"/>
            <wp:positionH relativeFrom="column">
              <wp:posOffset>2676525</wp:posOffset>
            </wp:positionH>
            <wp:positionV relativeFrom="paragraph">
              <wp:posOffset>163830</wp:posOffset>
            </wp:positionV>
            <wp:extent cx="689610" cy="633095"/>
            <wp:effectExtent l="0" t="19050" r="15240" b="33655"/>
            <wp:wrapSquare wrapText="bothSides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76577">
                      <a:off x="0" y="0"/>
                      <a:ext cx="68961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EC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284352" behindDoc="1" locked="0" layoutInCell="1" allowOverlap="1" wp14:anchorId="066138C9" wp14:editId="4F12B96B">
                <wp:simplePos x="0" y="0"/>
                <wp:positionH relativeFrom="column">
                  <wp:posOffset>-3544570</wp:posOffset>
                </wp:positionH>
                <wp:positionV relativeFrom="paragraph">
                  <wp:posOffset>161925</wp:posOffset>
                </wp:positionV>
                <wp:extent cx="1715135" cy="2189480"/>
                <wp:effectExtent l="0" t="84772" r="9842" b="9843"/>
                <wp:wrapNone/>
                <wp:docPr id="28" name="Esplosione: 8 pun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17641">
                          <a:off x="0" y="0"/>
                          <a:ext cx="1715135" cy="2189480"/>
                        </a:xfrm>
                        <a:prstGeom prst="irregularSeal1">
                          <a:avLst/>
                        </a:prstGeom>
                        <a:noFill/>
                        <a:ln w="34925">
                          <a:solidFill>
                            <a:srgbClr val="FFC000">
                              <a:alpha val="39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splosione: 8 punte 38" o:spid="_x0000_s1026" type="#_x0000_t71" style="position:absolute;margin-left:-279.1pt;margin-top:12.75pt;width:135.05pt;height:172.4pt;rotation:7883589fd;z-index:-2500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" filled="f" strokecolor="#ffc000" strokeweight="2.75pt">
                <v:stroke opacity="25443f" endcap="round"/>
              </v:shape>
            </w:pict>
          </mc:Fallback>
        </mc:AlternateContent>
      </w:r>
    </w:p>
    <w:p w:rsidR="00C65D11" w:rsidRDefault="00AD6556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276160" behindDoc="1" locked="0" layoutInCell="1" allowOverlap="1" wp14:anchorId="7A84CF00" wp14:editId="1C602559">
                <wp:simplePos x="0" y="0"/>
                <wp:positionH relativeFrom="column">
                  <wp:posOffset>6253667</wp:posOffset>
                </wp:positionH>
                <wp:positionV relativeFrom="paragraph">
                  <wp:posOffset>197867</wp:posOffset>
                </wp:positionV>
                <wp:extent cx="1134110" cy="1187450"/>
                <wp:effectExtent l="0" t="45720" r="115570" b="1270"/>
                <wp:wrapNone/>
                <wp:docPr id="20" name="Esplosione: 8 pun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17641">
                          <a:off x="0" y="0"/>
                          <a:ext cx="1134110" cy="1187450"/>
                        </a:xfrm>
                        <a:prstGeom prst="irregularSeal1">
                          <a:avLst/>
                        </a:prstGeom>
                        <a:noFill/>
                        <a:ln w="34925">
                          <a:solidFill>
                            <a:srgbClr val="E790F0">
                              <a:alpha val="39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splosione: 8 punte 38" o:spid="_x0000_s1026" type="#_x0000_t71" style="position:absolute;margin-left:492.4pt;margin-top:15.6pt;width:89.3pt;height:93.5pt;rotation:7883589fd;z-index:-2500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" filled="f" strokecolor="#e790f0" strokeweight="2.75pt">
                <v:stroke opacity="25443f" endcap="round"/>
              </v:shape>
            </w:pict>
          </mc:Fallback>
        </mc:AlternateContent>
      </w:r>
    </w:p>
    <w:p w:rsidR="00C65D11" w:rsidRDefault="00C65D11"/>
    <w:p w:rsidR="00C65D11" w:rsidRDefault="00EA6B44">
      <w:r>
        <w:rPr>
          <w:noProof/>
          <w:lang w:eastAsia="it-IT"/>
        </w:rPr>
        <w:lastRenderedPageBreak/>
        <w:drawing>
          <wp:anchor distT="0" distB="0" distL="114300" distR="114300" simplePos="0" relativeHeight="253497344" behindDoc="0" locked="0" layoutInCell="1" allowOverlap="1" wp14:anchorId="4BA44FF2" wp14:editId="799BDF70">
            <wp:simplePos x="0" y="0"/>
            <wp:positionH relativeFrom="column">
              <wp:posOffset>4057015</wp:posOffset>
            </wp:positionH>
            <wp:positionV relativeFrom="paragraph">
              <wp:posOffset>244475</wp:posOffset>
            </wp:positionV>
            <wp:extent cx="3578225" cy="2166620"/>
            <wp:effectExtent l="0" t="171450" r="60325" b="157480"/>
            <wp:wrapSquare wrapText="bothSides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5039">
                      <a:off x="0" y="0"/>
                      <a:ext cx="3578225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lang w:eastAsia="it-IT"/>
        </w:rPr>
        <w:drawing>
          <wp:anchor distT="0" distB="0" distL="114300" distR="114300" simplePos="0" relativeHeight="253496320" behindDoc="0" locked="0" layoutInCell="1" allowOverlap="1" wp14:anchorId="1A488AE7" wp14:editId="6C058334">
            <wp:simplePos x="0" y="0"/>
            <wp:positionH relativeFrom="column">
              <wp:posOffset>-376555</wp:posOffset>
            </wp:positionH>
            <wp:positionV relativeFrom="paragraph">
              <wp:posOffset>106680</wp:posOffset>
            </wp:positionV>
            <wp:extent cx="2324735" cy="2440940"/>
            <wp:effectExtent l="57150" t="114300" r="37465" b="16510"/>
            <wp:wrapNone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03085">
                      <a:off x="0" y="0"/>
                      <a:ext cx="232473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3949">
        <w:rPr>
          <w:i/>
          <w:noProof/>
          <w:lang w:eastAsia="it-IT"/>
        </w:rPr>
        <w:drawing>
          <wp:anchor distT="0" distB="0" distL="114300" distR="114300" simplePos="0" relativeHeight="253399040" behindDoc="0" locked="0" layoutInCell="1" allowOverlap="1" wp14:anchorId="2A874014" wp14:editId="21B1FF2E">
            <wp:simplePos x="0" y="0"/>
            <wp:positionH relativeFrom="column">
              <wp:posOffset>6225540</wp:posOffset>
            </wp:positionH>
            <wp:positionV relativeFrom="paragraph">
              <wp:posOffset>33020</wp:posOffset>
            </wp:positionV>
            <wp:extent cx="814070" cy="748030"/>
            <wp:effectExtent l="0" t="38100" r="24130" b="33020"/>
            <wp:wrapSquare wrapText="bothSides"/>
            <wp:docPr id="66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F6D7F9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64665">
                      <a:off x="0" y="0"/>
                      <a:ext cx="81407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0FF" w:rsidRPr="002910F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486080" behindDoc="0" locked="0" layoutInCell="1" allowOverlap="1" wp14:anchorId="44975F3A" wp14:editId="7E2D13E6">
                <wp:simplePos x="0" y="0"/>
                <wp:positionH relativeFrom="column">
                  <wp:posOffset>-1804035</wp:posOffset>
                </wp:positionH>
                <wp:positionV relativeFrom="paragraph">
                  <wp:posOffset>449580</wp:posOffset>
                </wp:positionV>
                <wp:extent cx="1583055" cy="585470"/>
                <wp:effectExtent l="0" t="0" r="0" b="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 flipH="1">
                          <a:off x="0" y="0"/>
                          <a:ext cx="1583055" cy="585470"/>
                        </a:xfrm>
                        <a:prstGeom prst="rect">
                          <a:avLst/>
                        </a:prstGeom>
                        <a:noFill/>
                        <a:ln w="41275">
                          <a:noFill/>
                          <a:prstDash val="sysDash"/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10FF" w:rsidRPr="000B572B" w:rsidRDefault="002910FF" w:rsidP="002910FF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color w:val="FFFF00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bCs/>
                                <w:color w:val="FFFF00"/>
                                <w:sz w:val="28"/>
                                <w:szCs w:val="24"/>
                              </w:rPr>
                              <w:t>Domenica delle Palme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52000" tIns="3600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6" o:spid="_x0000_s1036" type="#_x0000_t202" style="position:absolute;margin-left:-142.05pt;margin-top:35.4pt;width:124.65pt;height:46.1pt;rotation:90;flip:x;z-index:2534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" filled="f" stroked="f" strokeweight="3.25pt">
                <v:stroke dashstyle="3 1"/>
                <v:textbox inset="7mm,1mm,2mm,1mm">
                  <w:txbxContent>
                    <w:p w:rsidR="002910FF" w:rsidRPr="000B572B" w:rsidRDefault="002910FF" w:rsidP="002910FF">
                      <w:pPr>
                        <w:spacing w:after="0" w:line="240" w:lineRule="auto"/>
                        <w:jc w:val="center"/>
                        <w:rPr>
                          <w:rFonts w:ascii="Kristen ITC" w:hAnsi="Kristen ITC"/>
                          <w:b/>
                          <w:bCs/>
                          <w:color w:val="FFFF00"/>
                          <w:sz w:val="28"/>
                          <w:szCs w:val="24"/>
                        </w:rPr>
                      </w:pPr>
                      <w:r>
                        <w:rPr>
                          <w:rFonts w:ascii="Kristen ITC" w:hAnsi="Kristen ITC"/>
                          <w:b/>
                          <w:bCs/>
                          <w:color w:val="FFFF00"/>
                          <w:sz w:val="28"/>
                          <w:szCs w:val="24"/>
                        </w:rPr>
                        <w:t>Domenica delle Palme</w:t>
                      </w:r>
                    </w:p>
                  </w:txbxContent>
                </v:textbox>
              </v:shape>
            </w:pict>
          </mc:Fallback>
        </mc:AlternateContent>
      </w:r>
      <w:r w:rsidR="002910FF" w:rsidRPr="002910FF">
        <w:rPr>
          <w:noProof/>
          <w:lang w:eastAsia="it-IT"/>
        </w:rPr>
        <w:drawing>
          <wp:anchor distT="0" distB="0" distL="114300" distR="114300" simplePos="0" relativeHeight="253485056" behindDoc="0" locked="0" layoutInCell="1" allowOverlap="1" wp14:anchorId="22616AF9" wp14:editId="0E519539">
            <wp:simplePos x="0" y="0"/>
            <wp:positionH relativeFrom="column">
              <wp:posOffset>-1832610</wp:posOffset>
            </wp:positionH>
            <wp:positionV relativeFrom="paragraph">
              <wp:posOffset>9286240</wp:posOffset>
            </wp:positionV>
            <wp:extent cx="1732280" cy="479425"/>
            <wp:effectExtent l="35877" t="78423" r="113348" b="189547"/>
            <wp:wrapNone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magine 6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32280" cy="479425"/>
                    </a:xfrm>
                    <a:prstGeom prst="rect">
                      <a:avLst/>
                    </a:prstGeom>
                    <a:noFill/>
                    <a:effectLst>
                      <a:glow>
                        <a:schemeClr val="accent1">
                          <a:alpha val="40000"/>
                        </a:schemeClr>
                      </a:glow>
                      <a:outerShdw blurRad="50800" dist="76200" dir="3540000" sx="109000" sy="109000" algn="ctr" rotWithShape="0">
                        <a:srgbClr val="000000">
                          <a:alpha val="43137"/>
                        </a:srgbClr>
                      </a:outerShdw>
                      <a:reflection stA="45000" endPos="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2910FF" w:rsidRPr="002910FF">
        <w:rPr>
          <w:noProof/>
          <w:lang w:eastAsia="it-IT"/>
        </w:rPr>
        <w:drawing>
          <wp:anchor distT="0" distB="0" distL="114300" distR="114300" simplePos="0" relativeHeight="253484032" behindDoc="0" locked="0" layoutInCell="1" allowOverlap="1" wp14:anchorId="6AD6591C" wp14:editId="3C258A39">
            <wp:simplePos x="0" y="0"/>
            <wp:positionH relativeFrom="column">
              <wp:posOffset>-1873250</wp:posOffset>
            </wp:positionH>
            <wp:positionV relativeFrom="paragraph">
              <wp:posOffset>2165985</wp:posOffset>
            </wp:positionV>
            <wp:extent cx="1732280" cy="479425"/>
            <wp:effectExtent l="35877" t="78423" r="113348" b="189547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32280" cy="479425"/>
                    </a:xfrm>
                    <a:prstGeom prst="rect">
                      <a:avLst/>
                    </a:prstGeom>
                    <a:noFill/>
                    <a:effectLst>
                      <a:glow>
                        <a:schemeClr val="accent1">
                          <a:alpha val="40000"/>
                        </a:schemeClr>
                      </a:glow>
                      <a:outerShdw blurRad="50800" dist="76200" dir="3540000" sx="109000" sy="109000" algn="ctr" rotWithShape="0">
                        <a:srgbClr val="000000">
                          <a:alpha val="43137"/>
                        </a:srgbClr>
                      </a:outerShdw>
                      <a:reflection stA="45000" endPos="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2910FF" w:rsidRPr="002910F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483008" behindDoc="1" locked="0" layoutInCell="1" allowOverlap="1" wp14:anchorId="07347AB6" wp14:editId="03544EF8">
                <wp:simplePos x="0" y="0"/>
                <wp:positionH relativeFrom="column">
                  <wp:posOffset>-1325245</wp:posOffset>
                </wp:positionH>
                <wp:positionV relativeFrom="paragraph">
                  <wp:posOffset>-100965</wp:posOffset>
                </wp:positionV>
                <wp:extent cx="637540" cy="10786745"/>
                <wp:effectExtent l="0" t="0" r="10160" b="1460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107867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" o:spid="_x0000_s1026" style="position:absolute;margin-left:-104.35pt;margin-top:-7.95pt;width:50.2pt;height:849.35pt;z-index:-2498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" fillcolor="#d71623 [2409]" strokecolor="white [3201]" strokeweight="2pt">
                <v:stroke endcap="round"/>
              </v:rect>
            </w:pict>
          </mc:Fallback>
        </mc:AlternateContent>
      </w:r>
      <w:r w:rsidR="001C6B9D" w:rsidRPr="00604F8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0047486" behindDoc="1" locked="0" layoutInCell="1" allowOverlap="1" wp14:anchorId="54663212" wp14:editId="6F9BBC4C">
                <wp:simplePos x="0" y="0"/>
                <wp:positionH relativeFrom="column">
                  <wp:posOffset>-6810027</wp:posOffset>
                </wp:positionH>
                <wp:positionV relativeFrom="paragraph">
                  <wp:posOffset>-41910</wp:posOffset>
                </wp:positionV>
                <wp:extent cx="637540" cy="11087735"/>
                <wp:effectExtent l="0" t="0" r="10160" b="18415"/>
                <wp:wrapNone/>
                <wp:docPr id="29" name="Rettango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11087735"/>
                        </a:xfrm>
                        <a:prstGeom prst="rect">
                          <a:avLst/>
                        </a:prstGeom>
                        <a:solidFill>
                          <a:srgbClr val="E790F0"/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9" o:spid="_x0000_s1026" style="position:absolute;margin-left:-536.2pt;margin-top:-3.3pt;width:50.2pt;height:873.05pt;z-index:-2532689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" fillcolor="#e790f0" strokecolor="white [3201]" strokeweight="2pt">
                <v:stroke endcap="round"/>
              </v:rect>
            </w:pict>
          </mc:Fallback>
        </mc:AlternateContent>
      </w:r>
      <w:r w:rsidR="0041254F" w:rsidRPr="00543949">
        <w:rPr>
          <w:i/>
          <w:noProof/>
          <w:lang w:eastAsia="it-IT"/>
        </w:rPr>
        <w:drawing>
          <wp:anchor distT="0" distB="0" distL="114300" distR="114300" simplePos="0" relativeHeight="250045436" behindDoc="0" locked="0" layoutInCell="1" allowOverlap="1" wp14:anchorId="4493A5B2" wp14:editId="6F4881B1">
            <wp:simplePos x="0" y="0"/>
            <wp:positionH relativeFrom="column">
              <wp:posOffset>325755</wp:posOffset>
            </wp:positionH>
            <wp:positionV relativeFrom="paragraph">
              <wp:posOffset>255270</wp:posOffset>
            </wp:positionV>
            <wp:extent cx="814070" cy="748030"/>
            <wp:effectExtent l="0" t="38100" r="24130" b="33020"/>
            <wp:wrapSquare wrapText="bothSides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64665">
                      <a:off x="0" y="0"/>
                      <a:ext cx="81407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D11" w:rsidRDefault="00C65D11"/>
    <w:p w:rsidR="0041254F" w:rsidRDefault="000537AE" w:rsidP="00795AAB">
      <w:pPr>
        <w:spacing w:after="200" w:line="276" w:lineRule="auto"/>
      </w:pPr>
      <w:r w:rsidRPr="00152600">
        <w:rPr>
          <w:i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400064" behindDoc="0" locked="0" layoutInCell="1" allowOverlap="1" wp14:anchorId="6BF94AC8" wp14:editId="55B6D96F">
                <wp:simplePos x="0" y="0"/>
                <wp:positionH relativeFrom="column">
                  <wp:posOffset>-7512685</wp:posOffset>
                </wp:positionH>
                <wp:positionV relativeFrom="paragraph">
                  <wp:posOffset>152400</wp:posOffset>
                </wp:positionV>
                <wp:extent cx="1988820" cy="585470"/>
                <wp:effectExtent l="0" t="0" r="0" b="0"/>
                <wp:wrapNone/>
                <wp:docPr id="42" name="Casella di tes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 flipH="1">
                          <a:off x="0" y="0"/>
                          <a:ext cx="1988820" cy="585470"/>
                        </a:xfrm>
                        <a:prstGeom prst="rect">
                          <a:avLst/>
                        </a:prstGeom>
                        <a:noFill/>
                        <a:ln w="41275">
                          <a:noFill/>
                          <a:prstDash val="sysDash"/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254F" w:rsidRPr="000B572B" w:rsidRDefault="0041254F" w:rsidP="0041254F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color w:val="FFFF00"/>
                                <w:sz w:val="28"/>
                                <w:szCs w:val="24"/>
                              </w:rPr>
                            </w:pPr>
                            <w:r w:rsidRPr="000B572B">
                              <w:rPr>
                                <w:rFonts w:ascii="Kristen ITC" w:hAnsi="Kristen ITC"/>
                                <w:b/>
                                <w:bCs/>
                                <w:color w:val="FFFF00"/>
                                <w:sz w:val="28"/>
                                <w:szCs w:val="24"/>
                              </w:rPr>
                              <w:t>I domenica  di Quaresima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52000" tIns="3600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2" o:spid="_x0000_s1037" type="#_x0000_t202" style="position:absolute;margin-left:-591.55pt;margin-top:12pt;width:156.6pt;height:46.1pt;rotation:90;flip:x;z-index:2534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" filled="f" stroked="f" strokeweight="3.25pt">
                <v:stroke dashstyle="3 1"/>
                <v:textbox inset="7mm,1mm,2mm,1mm">
                  <w:txbxContent>
                    <w:p w:rsidR="0041254F" w:rsidRPr="000B572B" w:rsidRDefault="0041254F" w:rsidP="0041254F">
                      <w:pPr>
                        <w:spacing w:after="0" w:line="240" w:lineRule="auto"/>
                        <w:jc w:val="center"/>
                        <w:rPr>
                          <w:rFonts w:ascii="Kristen ITC" w:hAnsi="Kristen ITC"/>
                          <w:b/>
                          <w:bCs/>
                          <w:color w:val="FFFF00"/>
                          <w:sz w:val="28"/>
                          <w:szCs w:val="24"/>
                        </w:rPr>
                      </w:pPr>
                      <w:r w:rsidRPr="000B572B">
                        <w:rPr>
                          <w:rFonts w:ascii="Kristen ITC" w:hAnsi="Kristen ITC"/>
                          <w:b/>
                          <w:bCs/>
                          <w:color w:val="FFFF00"/>
                          <w:sz w:val="28"/>
                          <w:szCs w:val="24"/>
                        </w:rPr>
                        <w:t>I domenica  di Quaresima</w:t>
                      </w:r>
                    </w:p>
                  </w:txbxContent>
                </v:textbox>
              </v:shape>
            </w:pict>
          </mc:Fallback>
        </mc:AlternateContent>
      </w:r>
    </w:p>
    <w:p w:rsidR="0041254F" w:rsidRDefault="0041254F" w:rsidP="00795AAB">
      <w:pPr>
        <w:spacing w:after="200" w:line="276" w:lineRule="auto"/>
      </w:pPr>
    </w:p>
    <w:p w:rsidR="0041254F" w:rsidRDefault="00B922B2" w:rsidP="00795AAB">
      <w:pPr>
        <w:spacing w:after="200" w:line="276" w:lineRule="auto"/>
      </w:pPr>
      <w:r>
        <w:rPr>
          <w:noProof/>
          <w:lang w:eastAsia="it-IT"/>
        </w:rPr>
        <w:drawing>
          <wp:anchor distT="0" distB="0" distL="114300" distR="114300" simplePos="0" relativeHeight="253405184" behindDoc="0" locked="0" layoutInCell="1" allowOverlap="1" wp14:anchorId="62C05E0D" wp14:editId="08E4F3B0">
            <wp:simplePos x="0" y="0"/>
            <wp:positionH relativeFrom="column">
              <wp:posOffset>6718935</wp:posOffset>
            </wp:positionH>
            <wp:positionV relativeFrom="paragraph">
              <wp:posOffset>282575</wp:posOffset>
            </wp:positionV>
            <wp:extent cx="814070" cy="748030"/>
            <wp:effectExtent l="133350" t="38100" r="5080" b="147320"/>
            <wp:wrapSquare wrapText="bothSides"/>
            <wp:docPr id="57" name="Immagin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64665">
                      <a:off x="0" y="0"/>
                      <a:ext cx="81407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54F" w:rsidRDefault="0041254F" w:rsidP="00795AAB">
      <w:pPr>
        <w:spacing w:after="200" w:line="276" w:lineRule="auto"/>
      </w:pPr>
    </w:p>
    <w:p w:rsidR="0041254F" w:rsidRDefault="00A02255" w:rsidP="00795AAB">
      <w:pPr>
        <w:spacing w:after="200" w:line="276" w:lineRule="auto"/>
      </w:pPr>
      <w:r w:rsidRPr="00543949">
        <w:rPr>
          <w:i/>
          <w:noProof/>
          <w:lang w:eastAsia="it-IT"/>
        </w:rPr>
        <w:drawing>
          <wp:anchor distT="0" distB="0" distL="114300" distR="114300" simplePos="0" relativeHeight="253502464" behindDoc="0" locked="0" layoutInCell="1" allowOverlap="1" wp14:anchorId="09DB7BFD" wp14:editId="44303CBA">
            <wp:simplePos x="0" y="0"/>
            <wp:positionH relativeFrom="column">
              <wp:posOffset>3527425</wp:posOffset>
            </wp:positionH>
            <wp:positionV relativeFrom="paragraph">
              <wp:posOffset>287655</wp:posOffset>
            </wp:positionV>
            <wp:extent cx="703580" cy="646430"/>
            <wp:effectExtent l="0" t="38100" r="39370" b="39370"/>
            <wp:wrapSquare wrapText="bothSides"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64665">
                      <a:off x="0" y="0"/>
                      <a:ext cx="703580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51E">
        <w:rPr>
          <w:noProof/>
          <w:lang w:eastAsia="it-IT"/>
        </w:rPr>
        <w:drawing>
          <wp:anchor distT="0" distB="0" distL="114300" distR="114300" simplePos="0" relativeHeight="253304832" behindDoc="0" locked="0" layoutInCell="1" allowOverlap="1" wp14:anchorId="45F21D25" wp14:editId="7454F219">
            <wp:simplePos x="0" y="0"/>
            <wp:positionH relativeFrom="column">
              <wp:posOffset>6923713</wp:posOffset>
            </wp:positionH>
            <wp:positionV relativeFrom="paragraph">
              <wp:posOffset>236781</wp:posOffset>
            </wp:positionV>
            <wp:extent cx="1796415" cy="530860"/>
            <wp:effectExtent l="42228" t="72072" r="112712" b="188913"/>
            <wp:wrapNone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magine 3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96415" cy="530860"/>
                    </a:xfrm>
                    <a:prstGeom prst="rect">
                      <a:avLst/>
                    </a:prstGeom>
                    <a:noFill/>
                    <a:effectLst>
                      <a:glow>
                        <a:schemeClr val="accent1">
                          <a:alpha val="40000"/>
                        </a:schemeClr>
                      </a:glow>
                      <a:outerShdw blurRad="50800" dist="76200" dir="3540000" sx="109000" sy="109000" algn="ctr" rotWithShape="0">
                        <a:srgbClr val="000000">
                          <a:alpha val="43137"/>
                        </a:srgbClr>
                      </a:outerShdw>
                      <a:reflection stA="45000" endPos="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504512" behindDoc="1" locked="0" layoutInCell="1" allowOverlap="1" wp14:anchorId="2ECB7E5E" wp14:editId="4FBB97DE">
                <wp:simplePos x="0" y="0"/>
                <wp:positionH relativeFrom="column">
                  <wp:posOffset>287655</wp:posOffset>
                </wp:positionH>
                <wp:positionV relativeFrom="paragraph">
                  <wp:posOffset>244475</wp:posOffset>
                </wp:positionV>
                <wp:extent cx="1134110" cy="1187450"/>
                <wp:effectExtent l="0" t="45720" r="115570" b="1270"/>
                <wp:wrapNone/>
                <wp:docPr id="47" name="Esplosione: 8 pun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17641">
                          <a:off x="0" y="0"/>
                          <a:ext cx="1134110" cy="1187450"/>
                        </a:xfrm>
                        <a:prstGeom prst="irregularSeal1">
                          <a:avLst/>
                        </a:prstGeom>
                        <a:noFill/>
                        <a:ln w="34925">
                          <a:solidFill>
                            <a:schemeClr val="accent6">
                              <a:lumMod val="75000"/>
                              <a:alpha val="39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splosione: 8 punte 38" o:spid="_x0000_s1026" type="#_x0000_t71" style="position:absolute;margin-left:22.65pt;margin-top:19.25pt;width:89.3pt;height:93.5pt;rotation:7883589fd;z-index:-2498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" filled="f" strokecolor="#d71623 [2409]" strokeweight="2.75pt">
                <v:stroke opacity="25443f" endcap="round"/>
              </v:shape>
            </w:pict>
          </mc:Fallback>
        </mc:AlternateContent>
      </w:r>
    </w:p>
    <w:p w:rsidR="00E20AAD" w:rsidRPr="00E20AAD" w:rsidRDefault="00A15C74" w:rsidP="006A76ED">
      <w:pPr>
        <w:spacing w:after="200" w:line="276" w:lineRule="auto"/>
      </w:pPr>
      <w:r>
        <w:rPr>
          <w:i/>
          <w:noProof/>
          <w:lang w:eastAsia="it-IT"/>
        </w:rPr>
        <w:drawing>
          <wp:anchor distT="0" distB="0" distL="114300" distR="114300" simplePos="0" relativeHeight="253499392" behindDoc="0" locked="0" layoutInCell="1" allowOverlap="1" wp14:anchorId="1979FBA1" wp14:editId="77B71073">
            <wp:simplePos x="0" y="0"/>
            <wp:positionH relativeFrom="column">
              <wp:posOffset>4927600</wp:posOffset>
            </wp:positionH>
            <wp:positionV relativeFrom="paragraph">
              <wp:posOffset>2127885</wp:posOffset>
            </wp:positionV>
            <wp:extent cx="2493645" cy="1856740"/>
            <wp:effectExtent l="0" t="0" r="1905" b="0"/>
            <wp:wrapNone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85674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lang w:eastAsia="it-IT"/>
        </w:rPr>
        <w:drawing>
          <wp:anchor distT="0" distB="0" distL="114300" distR="114300" simplePos="0" relativeHeight="253500416" behindDoc="0" locked="0" layoutInCell="1" allowOverlap="1" wp14:anchorId="65107678" wp14:editId="439DD826">
            <wp:simplePos x="0" y="0"/>
            <wp:positionH relativeFrom="column">
              <wp:posOffset>4072890</wp:posOffset>
            </wp:positionH>
            <wp:positionV relativeFrom="paragraph">
              <wp:posOffset>4079875</wp:posOffset>
            </wp:positionV>
            <wp:extent cx="3212465" cy="4414520"/>
            <wp:effectExtent l="0" t="0" r="6985" b="5080"/>
            <wp:wrapNone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441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lang w:eastAsia="it-IT"/>
        </w:rPr>
        <w:drawing>
          <wp:anchor distT="0" distB="0" distL="114300" distR="114300" simplePos="0" relativeHeight="253498368" behindDoc="0" locked="0" layoutInCell="1" allowOverlap="1" wp14:anchorId="7F5BB936" wp14:editId="7CDD4EC4">
            <wp:simplePos x="0" y="0"/>
            <wp:positionH relativeFrom="column">
              <wp:posOffset>3626485</wp:posOffset>
            </wp:positionH>
            <wp:positionV relativeFrom="paragraph">
              <wp:posOffset>426085</wp:posOffset>
            </wp:positionV>
            <wp:extent cx="2419985" cy="1701800"/>
            <wp:effectExtent l="133350" t="266700" r="132715" b="260350"/>
            <wp:wrapSquare wrapText="bothSides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53178">
                      <a:off x="0" y="0"/>
                      <a:ext cx="2419985" cy="17018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484543" behindDoc="0" locked="0" layoutInCell="1" allowOverlap="1" wp14:anchorId="5123A2AC" wp14:editId="5F2488DC">
                <wp:simplePos x="0" y="0"/>
                <wp:positionH relativeFrom="column">
                  <wp:posOffset>593766</wp:posOffset>
                </wp:positionH>
                <wp:positionV relativeFrom="paragraph">
                  <wp:posOffset>443667</wp:posOffset>
                </wp:positionV>
                <wp:extent cx="2873375" cy="3859481"/>
                <wp:effectExtent l="19050" t="19050" r="22225" b="27305"/>
                <wp:wrapNone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3375" cy="3859481"/>
                        </a:xfrm>
                        <a:prstGeom prst="round2DiagRect">
                          <a:avLst>
                            <a:gd name="adj1" fmla="val 12172"/>
                            <a:gd name="adj2" fmla="val 0"/>
                          </a:avLst>
                        </a:prstGeom>
                        <a:solidFill>
                          <a:srgbClr val="FFFFD1"/>
                        </a:solidFill>
                        <a:ln w="38100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319" w:rsidRPr="00A15C74" w:rsidRDefault="00CB27EA" w:rsidP="00CB27EA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color w:val="C00000"/>
                                <w:sz w:val="32"/>
                                <w:szCs w:val="26"/>
                              </w:rPr>
                            </w:pPr>
                            <w:r w:rsidRPr="00A15C74">
                              <w:rPr>
                                <w:rFonts w:ascii="Kristen ITC" w:hAnsi="Kristen ITC"/>
                                <w:b/>
                                <w:color w:val="C00000"/>
                                <w:sz w:val="32"/>
                                <w:szCs w:val="26"/>
                              </w:rPr>
                              <w:t>Coraggio, diciamolo a tutti che Gesù è Re di Pace e di amore … e facciamolo dire … anche alle pietre !</w:t>
                            </w:r>
                            <w:r w:rsidRPr="00A15C74">
                              <w:rPr>
                                <w:rFonts w:ascii="Kristen ITC" w:hAnsi="Kristen ITC"/>
                                <w:b/>
                                <w:color w:val="C00000"/>
                                <w:sz w:val="32"/>
                                <w:szCs w:val="26"/>
                              </w:rPr>
                              <w:br/>
                              <w:t xml:space="preserve">Troviamo un bel sasso, dipingiamo una colomba con il ramo di ulivo, e regaliamolo o lasciamolo in giro … chi lo troverà sentirà nel cuore la pace che dona Gesù!! </w:t>
                            </w:r>
                            <w:r w:rsidRPr="00A15C74">
                              <w:rPr>
                                <w:rFonts w:ascii="Kristen ITC" w:hAnsi="Kristen ITC"/>
                                <w:b/>
                                <w:color w:val="C00000"/>
                                <w:sz w:val="32"/>
                                <w:szCs w:val="26"/>
                              </w:rPr>
                              <w:br/>
                              <w:t>Osanna, osanna, Lode a Dio!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9" o:spid="_x0000_s1038" style="position:absolute;margin-left:46.75pt;margin-top:34.95pt;width:226.25pt;height:303.9pt;z-index:253484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873375,385948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" adj="-11796480,,5400" path="m349747,l2873375,r,l2873375,3509734v,193160,-156587,349747,-349747,349747l,3859481r,l,349747c,156587,156587,,349747,xe" fillcolor="#ffffd1" strokecolor="#61831a [1606]" strokeweight="3pt">
                <v:stroke dashstyle="dash" joinstyle="miter"/>
                <v:formulas/>
                <v:path arrowok="t" o:connecttype="custom" o:connectlocs="349747,0;2873375,0;2873375,0;2873375,3509734;2523628,3859481;0,3859481;0,3859481;0,349747;349747,0" o:connectangles="0,0,0,0,0,0,0,0,0" textboxrect="0,0,2873375,3859481"/>
                <v:textbox inset="1mm,0,0,0">
                  <w:txbxContent>
                    <w:p w:rsidR="00AB1319" w:rsidRPr="00A15C74" w:rsidRDefault="00CB27EA" w:rsidP="00CB27EA">
                      <w:pPr>
                        <w:jc w:val="center"/>
                        <w:rPr>
                          <w:rFonts w:ascii="Kristen ITC" w:hAnsi="Kristen ITC"/>
                          <w:b/>
                          <w:color w:val="C00000"/>
                          <w:sz w:val="32"/>
                          <w:szCs w:val="26"/>
                        </w:rPr>
                      </w:pPr>
                      <w:r w:rsidRPr="00A15C74">
                        <w:rPr>
                          <w:rFonts w:ascii="Kristen ITC" w:hAnsi="Kristen ITC"/>
                          <w:b/>
                          <w:color w:val="C00000"/>
                          <w:sz w:val="32"/>
                          <w:szCs w:val="26"/>
                        </w:rPr>
                        <w:t>Coraggio, diciamolo a tutti che Gesù è Re di Pace e di amore … e facciamolo dire … anche alle pietre !</w:t>
                      </w:r>
                      <w:r w:rsidRPr="00A15C74">
                        <w:rPr>
                          <w:rFonts w:ascii="Kristen ITC" w:hAnsi="Kristen ITC"/>
                          <w:b/>
                          <w:color w:val="C00000"/>
                          <w:sz w:val="32"/>
                          <w:szCs w:val="26"/>
                        </w:rPr>
                        <w:br/>
                        <w:t xml:space="preserve">Troviamo un bel sasso, dipingiamo una colomba con il ramo di ulivo, e regaliamolo o lasciamolo in giro … chi lo troverà sentirà nel cuore la pace che dona Gesù!! </w:t>
                      </w:r>
                      <w:r w:rsidRPr="00A15C74">
                        <w:rPr>
                          <w:rFonts w:ascii="Kristen ITC" w:hAnsi="Kristen ITC"/>
                          <w:b/>
                          <w:color w:val="C00000"/>
                          <w:sz w:val="32"/>
                          <w:szCs w:val="26"/>
                        </w:rPr>
                        <w:br/>
                        <w:t>Osanna, osanna, Lode a Dio!</w:t>
                      </w:r>
                    </w:p>
                  </w:txbxContent>
                </v:textbox>
              </v:shape>
            </w:pict>
          </mc:Fallback>
        </mc:AlternateContent>
      </w:r>
      <w:r w:rsidR="00A0225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506560" behindDoc="1" locked="0" layoutInCell="1" allowOverlap="1" wp14:anchorId="79663E3E" wp14:editId="626ECD47">
                <wp:simplePos x="0" y="0"/>
                <wp:positionH relativeFrom="column">
                  <wp:posOffset>836930</wp:posOffset>
                </wp:positionH>
                <wp:positionV relativeFrom="paragraph">
                  <wp:posOffset>7466330</wp:posOffset>
                </wp:positionV>
                <wp:extent cx="1134110" cy="1187450"/>
                <wp:effectExtent l="0" t="45720" r="115570" b="1270"/>
                <wp:wrapNone/>
                <wp:docPr id="50" name="Esplosione: 8 pun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17641">
                          <a:off x="0" y="0"/>
                          <a:ext cx="1134110" cy="1187450"/>
                        </a:xfrm>
                        <a:prstGeom prst="irregularSeal1">
                          <a:avLst/>
                        </a:prstGeom>
                        <a:noFill/>
                        <a:ln w="34925">
                          <a:solidFill>
                            <a:schemeClr val="accent6">
                              <a:lumMod val="75000"/>
                              <a:alpha val="39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splosione: 8 punte 38" o:spid="_x0000_s1026" type="#_x0000_t71" style="position:absolute;margin-left:65.9pt;margin-top:587.9pt;width:89.3pt;height:93.5pt;rotation:7883589fd;z-index:-2498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" filled="f" strokecolor="#d71623 [2409]" strokeweight="2.75pt">
                <v:stroke opacity="25443f" endcap="round"/>
              </v:shape>
            </w:pict>
          </mc:Fallback>
        </mc:AlternateContent>
      </w:r>
      <w:r w:rsidR="00A0225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372416" behindDoc="1" locked="0" layoutInCell="1" allowOverlap="1" wp14:anchorId="4FC60744" wp14:editId="7B1199CF">
                <wp:simplePos x="0" y="0"/>
                <wp:positionH relativeFrom="column">
                  <wp:posOffset>1399540</wp:posOffset>
                </wp:positionH>
                <wp:positionV relativeFrom="paragraph">
                  <wp:posOffset>3769360</wp:posOffset>
                </wp:positionV>
                <wp:extent cx="1134110" cy="1187450"/>
                <wp:effectExtent l="0" t="45720" r="115570" b="1270"/>
                <wp:wrapNone/>
                <wp:docPr id="79" name="Esplosione: 8 pun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17641">
                          <a:off x="0" y="0"/>
                          <a:ext cx="1134110" cy="1187450"/>
                        </a:xfrm>
                        <a:prstGeom prst="irregularSeal1">
                          <a:avLst/>
                        </a:prstGeom>
                        <a:noFill/>
                        <a:ln w="34925">
                          <a:solidFill>
                            <a:schemeClr val="accent6">
                              <a:lumMod val="75000"/>
                              <a:alpha val="39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splosione: 8 punte 38" o:spid="_x0000_s1026" type="#_x0000_t71" style="position:absolute;margin-left:110.2pt;margin-top:296.8pt;width:89.3pt;height:93.5pt;rotation:7883589fd;z-index:-2499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" filled="f" strokecolor="#d71623 [2409]" strokeweight="2.75pt">
                <v:stroke opacity="25443f" endcap="round"/>
              </v:shape>
            </w:pict>
          </mc:Fallback>
        </mc:AlternateContent>
      </w:r>
      <w:r w:rsidR="00A0225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253631" behindDoc="0" locked="0" layoutInCell="1" allowOverlap="1" wp14:anchorId="6D469FCB" wp14:editId="496D29DA">
                <wp:simplePos x="0" y="0"/>
                <wp:positionH relativeFrom="column">
                  <wp:posOffset>4822877</wp:posOffset>
                </wp:positionH>
                <wp:positionV relativeFrom="paragraph">
                  <wp:posOffset>1511711</wp:posOffset>
                </wp:positionV>
                <wp:extent cx="3119120" cy="1797050"/>
                <wp:effectExtent l="299085" t="0" r="285115" b="0"/>
                <wp:wrapNone/>
                <wp:docPr id="17" name="Cerchio vuo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67807">
                          <a:off x="0" y="0"/>
                          <a:ext cx="3119120" cy="1797050"/>
                        </a:xfrm>
                        <a:prstGeom prst="donut">
                          <a:avLst/>
                        </a:prstGeom>
                        <a:solidFill>
                          <a:srgbClr val="F6D7F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Cerchio vuoto 17" o:spid="_x0000_s1026" type="#_x0000_t23" style="position:absolute;margin-left:379.75pt;margin-top:119.05pt;width:245.6pt;height:141.5pt;rotation:-3530417fd;z-index:253253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" adj="3111" fillcolor="#f6d7f9" strokecolor="#00625c [1604]" strokeweight="1.25pt">
                <v:stroke endcap="round"/>
              </v:shape>
            </w:pict>
          </mc:Fallback>
        </mc:AlternateContent>
      </w:r>
      <w:r w:rsidR="00A02255" w:rsidRPr="00543949">
        <w:rPr>
          <w:i/>
          <w:noProof/>
          <w:lang w:eastAsia="it-IT"/>
        </w:rPr>
        <w:drawing>
          <wp:anchor distT="0" distB="0" distL="114300" distR="114300" simplePos="0" relativeHeight="253480960" behindDoc="0" locked="0" layoutInCell="1" allowOverlap="1" wp14:anchorId="7BEB7AD1" wp14:editId="13D38FFA">
            <wp:simplePos x="0" y="0"/>
            <wp:positionH relativeFrom="column">
              <wp:posOffset>3439795</wp:posOffset>
            </wp:positionH>
            <wp:positionV relativeFrom="paragraph">
              <wp:posOffset>3578860</wp:posOffset>
            </wp:positionV>
            <wp:extent cx="703580" cy="646430"/>
            <wp:effectExtent l="0" t="38100" r="39370" b="39370"/>
            <wp:wrapSquare wrapText="bothSides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64665">
                      <a:off x="0" y="0"/>
                      <a:ext cx="703580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255" w:rsidRPr="00660BA9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477888" behindDoc="0" locked="0" layoutInCell="1" allowOverlap="1" wp14:anchorId="36471A99" wp14:editId="60D442EF">
                <wp:simplePos x="0" y="0"/>
                <wp:positionH relativeFrom="column">
                  <wp:posOffset>1010285</wp:posOffset>
                </wp:positionH>
                <wp:positionV relativeFrom="paragraph">
                  <wp:posOffset>4991100</wp:posOffset>
                </wp:positionV>
                <wp:extent cx="2798445" cy="2011045"/>
                <wp:effectExtent l="0" t="0" r="0" b="0"/>
                <wp:wrapSquare wrapText="bothSides"/>
                <wp:docPr id="45" name="Casella di tes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8445" cy="2011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49CC" w:rsidRPr="00FA1455" w:rsidRDefault="00EA6B44" w:rsidP="00FA1455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hAnsi="Kristen ITC"/>
                                <w:b/>
                                <w:color w:val="FFFF00"/>
                                <w:sz w:val="36"/>
                                <w:szCs w:val="26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color w:val="FFFF00"/>
                                <w:sz w:val="36"/>
                                <w:szCs w:val="26"/>
                              </w:rPr>
                              <w:t xml:space="preserve">Grazie Gesù, </w:t>
                            </w:r>
                            <w:r>
                              <w:rPr>
                                <w:rFonts w:ascii="Kristen ITC" w:hAnsi="Kristen ITC"/>
                                <w:b/>
                                <w:color w:val="FFFF00"/>
                                <w:sz w:val="36"/>
                                <w:szCs w:val="26"/>
                              </w:rPr>
                              <w:br/>
                              <w:t xml:space="preserve">tu sei Re </w:t>
                            </w:r>
                            <w:r>
                              <w:rPr>
                                <w:rFonts w:ascii="Kristen ITC" w:hAnsi="Kristen ITC"/>
                                <w:b/>
                                <w:color w:val="FFFF00"/>
                                <w:sz w:val="36"/>
                                <w:szCs w:val="26"/>
                              </w:rPr>
                              <w:br/>
                              <w:t xml:space="preserve">del mio cuore, </w:t>
                            </w:r>
                            <w:r>
                              <w:rPr>
                                <w:rFonts w:ascii="Kristen ITC" w:hAnsi="Kristen ITC"/>
                                <w:b/>
                                <w:color w:val="FFFF00"/>
                                <w:sz w:val="36"/>
                                <w:szCs w:val="26"/>
                              </w:rPr>
                              <w:br/>
                              <w:t xml:space="preserve">aiutami a portare a tutti la tua pace </w:t>
                            </w:r>
                            <w:r>
                              <w:rPr>
                                <w:rFonts w:ascii="Kristen ITC" w:hAnsi="Kristen ITC"/>
                                <w:b/>
                                <w:color w:val="FFFF00"/>
                                <w:sz w:val="36"/>
                                <w:szCs w:val="26"/>
                              </w:rPr>
                              <w:br/>
                              <w:t>e il tuo amore</w:t>
                            </w:r>
                            <w:r w:rsidR="00FA1455" w:rsidRPr="00FA1455">
                              <w:rPr>
                                <w:rFonts w:ascii="Kristen ITC" w:hAnsi="Kristen ITC"/>
                                <w:b/>
                                <w:color w:val="FFFF00"/>
                                <w:sz w:val="36"/>
                                <w:szCs w:val="26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5" o:spid="_x0000_s1039" type="#_x0000_t202" style="position:absolute;margin-left:79.55pt;margin-top:393pt;width:220.35pt;height:158.35pt;z-index:2534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" filled="f" stroked="f" strokeweight=".5pt">
                <v:textbox>
                  <w:txbxContent>
                    <w:p w:rsidR="000449CC" w:rsidRPr="00FA1455" w:rsidRDefault="00EA6B44" w:rsidP="00FA1455">
                      <w:pPr>
                        <w:spacing w:after="0" w:line="240" w:lineRule="auto"/>
                        <w:jc w:val="center"/>
                        <w:rPr>
                          <w:rFonts w:ascii="Kristen ITC" w:hAnsi="Kristen ITC"/>
                          <w:b/>
                          <w:color w:val="FFFF00"/>
                          <w:sz w:val="36"/>
                          <w:szCs w:val="26"/>
                        </w:rPr>
                      </w:pPr>
                      <w:r>
                        <w:rPr>
                          <w:rFonts w:ascii="Kristen ITC" w:hAnsi="Kristen ITC"/>
                          <w:b/>
                          <w:color w:val="FFFF00"/>
                          <w:sz w:val="36"/>
                          <w:szCs w:val="26"/>
                        </w:rPr>
                        <w:t xml:space="preserve">Grazie Gesù, </w:t>
                      </w:r>
                      <w:r>
                        <w:rPr>
                          <w:rFonts w:ascii="Kristen ITC" w:hAnsi="Kristen ITC"/>
                          <w:b/>
                          <w:color w:val="FFFF00"/>
                          <w:sz w:val="36"/>
                          <w:szCs w:val="26"/>
                        </w:rPr>
                        <w:br/>
                        <w:t xml:space="preserve">tu sei Re </w:t>
                      </w:r>
                      <w:r>
                        <w:rPr>
                          <w:rFonts w:ascii="Kristen ITC" w:hAnsi="Kristen ITC"/>
                          <w:b/>
                          <w:color w:val="FFFF00"/>
                          <w:sz w:val="36"/>
                          <w:szCs w:val="26"/>
                        </w:rPr>
                        <w:br/>
                        <w:t xml:space="preserve">del mio cuore, </w:t>
                      </w:r>
                      <w:r>
                        <w:rPr>
                          <w:rFonts w:ascii="Kristen ITC" w:hAnsi="Kristen ITC"/>
                          <w:b/>
                          <w:color w:val="FFFF00"/>
                          <w:sz w:val="36"/>
                          <w:szCs w:val="26"/>
                        </w:rPr>
                        <w:br/>
                        <w:t xml:space="preserve">aiutami a portare a tutti la tua pace </w:t>
                      </w:r>
                      <w:r>
                        <w:rPr>
                          <w:rFonts w:ascii="Kristen ITC" w:hAnsi="Kristen ITC"/>
                          <w:b/>
                          <w:color w:val="FFFF00"/>
                          <w:sz w:val="36"/>
                          <w:szCs w:val="26"/>
                        </w:rPr>
                        <w:br/>
                        <w:t>e il tuo amore</w:t>
                      </w:r>
                      <w:r w:rsidR="00FA1455" w:rsidRPr="00FA1455">
                        <w:rPr>
                          <w:rFonts w:ascii="Kristen ITC" w:hAnsi="Kristen ITC"/>
                          <w:b/>
                          <w:color w:val="FFFF00"/>
                          <w:sz w:val="36"/>
                          <w:szCs w:val="26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2255" w:rsidRPr="00660BA9">
        <w:rPr>
          <w:noProof/>
          <w:lang w:eastAsia="it-IT"/>
        </w:rPr>
        <w:drawing>
          <wp:anchor distT="0" distB="0" distL="114300" distR="114300" simplePos="0" relativeHeight="253475840" behindDoc="0" locked="0" layoutInCell="1" allowOverlap="1" wp14:anchorId="4A18C57B" wp14:editId="335CE6C9">
            <wp:simplePos x="0" y="0"/>
            <wp:positionH relativeFrom="column">
              <wp:posOffset>611505</wp:posOffset>
            </wp:positionH>
            <wp:positionV relativeFrom="paragraph">
              <wp:posOffset>4194175</wp:posOffset>
            </wp:positionV>
            <wp:extent cx="3529965" cy="3446145"/>
            <wp:effectExtent l="0" t="0" r="0" b="1905"/>
            <wp:wrapNone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5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4" t="8242" b="3503"/>
                    <a:stretch/>
                  </pic:blipFill>
                  <pic:spPr bwMode="auto">
                    <a:xfrm>
                      <a:off x="0" y="0"/>
                      <a:ext cx="3529965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bg1"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B4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298688" behindDoc="1" locked="0" layoutInCell="1" allowOverlap="1" wp14:anchorId="2BF2082D" wp14:editId="7F306D87">
                <wp:simplePos x="0" y="0"/>
                <wp:positionH relativeFrom="column">
                  <wp:posOffset>4645025</wp:posOffset>
                </wp:positionH>
                <wp:positionV relativeFrom="paragraph">
                  <wp:posOffset>1062990</wp:posOffset>
                </wp:positionV>
                <wp:extent cx="1134110" cy="1187450"/>
                <wp:effectExtent l="0" t="45720" r="115570" b="1270"/>
                <wp:wrapNone/>
                <wp:docPr id="34" name="Esplosione: 8 pun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17641">
                          <a:off x="0" y="0"/>
                          <a:ext cx="1134110" cy="1187450"/>
                        </a:xfrm>
                        <a:prstGeom prst="irregularSeal1">
                          <a:avLst/>
                        </a:prstGeom>
                        <a:noFill/>
                        <a:ln w="34925">
                          <a:solidFill>
                            <a:schemeClr val="accent6">
                              <a:lumMod val="40000"/>
                              <a:lumOff val="60000"/>
                              <a:alpha val="39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splosione: 8 punte 38" o:spid="_x0000_s1026" type="#_x0000_t71" style="position:absolute;margin-left:365.75pt;margin-top:83.7pt;width:89.3pt;height:93.5pt;rotation:7883589fd;z-index:-2500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" filled="f" strokecolor="#f7b9bd [1305]" strokeweight="2.75pt">
                <v:stroke opacity="25443f" endcap="round"/>
              </v:shape>
            </w:pict>
          </mc:Fallback>
        </mc:AlternateContent>
      </w:r>
      <w:r w:rsidR="00CB27E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495296" behindDoc="0" locked="0" layoutInCell="1" allowOverlap="1" wp14:anchorId="0A5C3231" wp14:editId="0DFE39C7">
                <wp:simplePos x="0" y="0"/>
                <wp:positionH relativeFrom="column">
                  <wp:posOffset>-2193290</wp:posOffset>
                </wp:positionH>
                <wp:positionV relativeFrom="paragraph">
                  <wp:posOffset>3509010</wp:posOffset>
                </wp:positionV>
                <wp:extent cx="4924425" cy="572770"/>
                <wp:effectExtent l="42228" t="53022" r="51752" b="51753"/>
                <wp:wrapNone/>
                <wp:docPr id="48" name="Casella di tes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924425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27EA" w:rsidRPr="001C6B9D" w:rsidRDefault="00CB27EA" w:rsidP="00CB27EA">
                            <w:pPr>
                              <w:rPr>
                                <w:rFonts w:ascii="Adam Warren pro" w:hAnsi="Adam Warren pro" w:cs="Cavolini"/>
                                <w:b/>
                                <w:color w:val="FFFF00"/>
                                <w:sz w:val="72"/>
                                <w:szCs w:val="56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proofErr w:type="spellStart"/>
                            <w:r w:rsidRPr="001C6B9D">
                              <w:rPr>
                                <w:rFonts w:ascii="Adam Warren pro" w:hAnsi="Adam Warren pro" w:cs="Cavolini"/>
                                <w:b/>
                                <w:color w:val="FFFF00"/>
                                <w:sz w:val="72"/>
                                <w:szCs w:val="56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attivita’</w:t>
                            </w:r>
                            <w:proofErr w:type="spellEnd"/>
                            <w:r w:rsidRPr="001C6B9D">
                              <w:rPr>
                                <w:rFonts w:ascii="Adam Warren pro" w:hAnsi="Adam Warren pro" w:cs="Cavolini"/>
                                <w:b/>
                                <w:color w:val="FFFF00"/>
                                <w:sz w:val="72"/>
                                <w:szCs w:val="56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insieme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 prst="angle"/>
                          <a:contourClr>
                            <a:srgbClr val="00B050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48" o:spid="_x0000_s1040" type="#_x0000_t202" style="position:absolute;margin-left:-172.7pt;margin-top:276.3pt;width:387.75pt;height:45.1pt;rotation:-90;z-index:2534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" filled="f" stroked="f">
                <v:textbox inset="0,0,0,0">
                  <w:txbxContent>
                    <w:p w:rsidR="00CB27EA" w:rsidRPr="001C6B9D" w:rsidRDefault="00CB27EA" w:rsidP="00CB27EA">
                      <w:pPr>
                        <w:rPr>
                          <w:rFonts w:ascii="Adam Warren pro" w:hAnsi="Adam Warren pro" w:cs="Cavolini"/>
                          <w:b/>
                          <w:color w:val="FFFF00"/>
                          <w:sz w:val="72"/>
                          <w:szCs w:val="56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proofErr w:type="spellStart"/>
                      <w:r w:rsidRPr="001C6B9D">
                        <w:rPr>
                          <w:rFonts w:ascii="Adam Warren pro" w:hAnsi="Adam Warren pro" w:cs="Cavolini"/>
                          <w:b/>
                          <w:color w:val="FFFF00"/>
                          <w:sz w:val="72"/>
                          <w:szCs w:val="56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attivita’</w:t>
                      </w:r>
                      <w:proofErr w:type="spellEnd"/>
                      <w:r w:rsidRPr="001C6B9D">
                        <w:rPr>
                          <w:rFonts w:ascii="Adam Warren pro" w:hAnsi="Adam Warren pro" w:cs="Cavolini"/>
                          <w:b/>
                          <w:color w:val="FFFF00"/>
                          <w:sz w:val="72"/>
                          <w:szCs w:val="56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insieme</w:t>
                      </w:r>
                    </w:p>
                  </w:txbxContent>
                </v:textbox>
              </v:shape>
            </w:pict>
          </mc:Fallback>
        </mc:AlternateContent>
      </w:r>
      <w:r w:rsidR="00FA1455" w:rsidRPr="00152600">
        <w:rPr>
          <w:i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398016" behindDoc="0" locked="0" layoutInCell="1" allowOverlap="1" wp14:anchorId="02DD3A12" wp14:editId="7C097337">
                <wp:simplePos x="0" y="0"/>
                <wp:positionH relativeFrom="column">
                  <wp:posOffset>7025640</wp:posOffset>
                </wp:positionH>
                <wp:positionV relativeFrom="paragraph">
                  <wp:posOffset>34925</wp:posOffset>
                </wp:positionV>
                <wp:extent cx="1802130" cy="624205"/>
                <wp:effectExtent l="0" t="0" r="0" b="0"/>
                <wp:wrapNone/>
                <wp:docPr id="43" name="Casella di tes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02130" cy="624205"/>
                        </a:xfrm>
                        <a:prstGeom prst="rect">
                          <a:avLst/>
                        </a:prstGeom>
                        <a:noFill/>
                        <a:ln w="41275">
                          <a:noFill/>
                          <a:prstDash val="sysDash"/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254F" w:rsidRPr="00B35175" w:rsidRDefault="0041254F" w:rsidP="0041254F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III</w:t>
                            </w:r>
                            <w:r w:rsidRPr="00B35175">
                              <w:rPr>
                                <w:rFonts w:ascii="Kristen ITC" w:hAnsi="Kristen ITC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 xml:space="preserve"> Domenica di </w:t>
                            </w:r>
                            <w:r w:rsidRPr="00B35175">
                              <w:rPr>
                                <w:rFonts w:ascii="Kristen ITC" w:hAnsi="Kristen ITC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br/>
                              <w:t>Avvento</w:t>
                            </w:r>
                            <w:r w:rsidRPr="00B35175">
                              <w:rPr>
                                <w:rFonts w:ascii="Kristen ITC" w:hAnsi="Kristen IT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52000" tIns="3600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3" o:spid="_x0000_s1041" type="#_x0000_t202" style="position:absolute;margin-left:553.2pt;margin-top:2.75pt;width:141.9pt;height:49.15pt;rotation:-90;z-index:2533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" filled="f" stroked="f" strokeweight="3.25pt">
                <v:stroke dashstyle="3 1"/>
                <v:textbox inset="7mm,1mm,2mm,1mm">
                  <w:txbxContent>
                    <w:p w:rsidR="0041254F" w:rsidRPr="00B35175" w:rsidRDefault="0041254F" w:rsidP="0041254F">
                      <w:pPr>
                        <w:spacing w:after="0" w:line="240" w:lineRule="auto"/>
                        <w:jc w:val="center"/>
                        <w:rPr>
                          <w:rFonts w:ascii="Kristen ITC" w:hAnsi="Kristen ITC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b/>
                          <w:bCs/>
                          <w:color w:val="7030A0"/>
                          <w:sz w:val="28"/>
                          <w:szCs w:val="28"/>
                        </w:rPr>
                        <w:t>III</w:t>
                      </w:r>
                      <w:r w:rsidRPr="00B35175">
                        <w:rPr>
                          <w:rFonts w:ascii="Kristen ITC" w:hAnsi="Kristen ITC"/>
                          <w:b/>
                          <w:bCs/>
                          <w:color w:val="7030A0"/>
                          <w:sz w:val="28"/>
                          <w:szCs w:val="28"/>
                        </w:rPr>
                        <w:t xml:space="preserve"> Domenica di </w:t>
                      </w:r>
                      <w:r w:rsidRPr="00B35175">
                        <w:rPr>
                          <w:rFonts w:ascii="Kristen ITC" w:hAnsi="Kristen ITC"/>
                          <w:b/>
                          <w:bCs/>
                          <w:color w:val="7030A0"/>
                          <w:sz w:val="28"/>
                          <w:szCs w:val="28"/>
                        </w:rPr>
                        <w:br/>
                        <w:t>Avvento</w:t>
                      </w:r>
                      <w:r w:rsidRPr="00B35175">
                        <w:rPr>
                          <w:rFonts w:ascii="Kristen ITC" w:hAnsi="Kristen ITC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AB1319">
        <w:rPr>
          <w:noProof/>
          <w:lang w:eastAsia="it-IT"/>
        </w:rPr>
        <w:drawing>
          <wp:anchor distT="0" distB="0" distL="114300" distR="114300" simplePos="0" relativeHeight="253396992" behindDoc="0" locked="0" layoutInCell="1" allowOverlap="1" wp14:anchorId="11960B68" wp14:editId="44405A17">
            <wp:simplePos x="0" y="0"/>
            <wp:positionH relativeFrom="column">
              <wp:posOffset>4740910</wp:posOffset>
            </wp:positionH>
            <wp:positionV relativeFrom="paragraph">
              <wp:posOffset>503555</wp:posOffset>
            </wp:positionV>
            <wp:extent cx="399415" cy="367030"/>
            <wp:effectExtent l="76200" t="76200" r="19685" b="71120"/>
            <wp:wrapSquare wrapText="bothSides"/>
            <wp:docPr id="64" name="Immagin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64665">
                      <a:off x="0" y="0"/>
                      <a:ext cx="399415" cy="36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655E" w:rsidRPr="00152600">
        <w:rPr>
          <w:i/>
          <w:noProof/>
          <w:lang w:eastAsia="it-IT"/>
        </w:rPr>
        <w:t xml:space="preserve"> </w:t>
      </w:r>
    </w:p>
    <w:sectPr w:rsidR="00E20AAD" w:rsidRPr="00E20AAD" w:rsidSect="00EE555E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Lobster">
    <w:panose1 w:val="00000500000000000000"/>
    <w:charset w:val="00"/>
    <w:family w:val="auto"/>
    <w:pitch w:val="variable"/>
    <w:sig w:usb0="20000207" w:usb1="00000001" w:usb2="00000000" w:usb3="00000000" w:csb0="00000197" w:csb1="00000000"/>
  </w:font>
  <w:font w:name="Cavolini">
    <w:altName w:val="Meiryo"/>
    <w:charset w:val="00"/>
    <w:family w:val="script"/>
    <w:pitch w:val="variable"/>
    <w:sig w:usb0="00000001" w:usb1="8000000A" w:usb2="00010000" w:usb3="00000000" w:csb0="0000019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dam Warren pro">
    <w:panose1 w:val="02000000000000000000"/>
    <w:charset w:val="00"/>
    <w:family w:val="auto"/>
    <w:pitch w:val="variable"/>
    <w:sig w:usb0="A00002AF" w:usb1="500078F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870BDD"/>
    <w:multiLevelType w:val="hybridMultilevel"/>
    <w:tmpl w:val="4596087A"/>
    <w:lvl w:ilvl="0" w:tplc="9138828A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attachedTemplate r:id="rId1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4E1"/>
    <w:rsid w:val="000044B9"/>
    <w:rsid w:val="0001166D"/>
    <w:rsid w:val="000223CE"/>
    <w:rsid w:val="000277AC"/>
    <w:rsid w:val="000449CC"/>
    <w:rsid w:val="00044FF1"/>
    <w:rsid w:val="000537AE"/>
    <w:rsid w:val="000544E1"/>
    <w:rsid w:val="000926A5"/>
    <w:rsid w:val="00095026"/>
    <w:rsid w:val="00095EDE"/>
    <w:rsid w:val="000A045F"/>
    <w:rsid w:val="000A04B2"/>
    <w:rsid w:val="000A4515"/>
    <w:rsid w:val="000A5CED"/>
    <w:rsid w:val="000B572B"/>
    <w:rsid w:val="000D05D1"/>
    <w:rsid w:val="000D1121"/>
    <w:rsid w:val="000D2E93"/>
    <w:rsid w:val="000D52C5"/>
    <w:rsid w:val="000E12CD"/>
    <w:rsid w:val="000E4B4C"/>
    <w:rsid w:val="000F549D"/>
    <w:rsid w:val="000F7AB2"/>
    <w:rsid w:val="00113540"/>
    <w:rsid w:val="00116042"/>
    <w:rsid w:val="0011668A"/>
    <w:rsid w:val="0013054E"/>
    <w:rsid w:val="001465A0"/>
    <w:rsid w:val="00150F7F"/>
    <w:rsid w:val="00151027"/>
    <w:rsid w:val="00152600"/>
    <w:rsid w:val="00157B83"/>
    <w:rsid w:val="00166046"/>
    <w:rsid w:val="001730FE"/>
    <w:rsid w:val="00184637"/>
    <w:rsid w:val="0019607A"/>
    <w:rsid w:val="00197E8B"/>
    <w:rsid w:val="001A0912"/>
    <w:rsid w:val="001A253B"/>
    <w:rsid w:val="001A4C3A"/>
    <w:rsid w:val="001A53FB"/>
    <w:rsid w:val="001C0144"/>
    <w:rsid w:val="001C6B9D"/>
    <w:rsid w:val="001C79FD"/>
    <w:rsid w:val="001E6B54"/>
    <w:rsid w:val="001F546F"/>
    <w:rsid w:val="001F64ED"/>
    <w:rsid w:val="00211106"/>
    <w:rsid w:val="0021586B"/>
    <w:rsid w:val="00226E7F"/>
    <w:rsid w:val="00242C73"/>
    <w:rsid w:val="0025438D"/>
    <w:rsid w:val="00256016"/>
    <w:rsid w:val="00257EA6"/>
    <w:rsid w:val="002649FD"/>
    <w:rsid w:val="00266ECE"/>
    <w:rsid w:val="00284B88"/>
    <w:rsid w:val="00285B84"/>
    <w:rsid w:val="002910FF"/>
    <w:rsid w:val="00291EAB"/>
    <w:rsid w:val="002929CA"/>
    <w:rsid w:val="002A3671"/>
    <w:rsid w:val="002A3797"/>
    <w:rsid w:val="002B7ABF"/>
    <w:rsid w:val="002C64B2"/>
    <w:rsid w:val="002D17FB"/>
    <w:rsid w:val="002E0B6D"/>
    <w:rsid w:val="002E480C"/>
    <w:rsid w:val="002E5B0F"/>
    <w:rsid w:val="002F12C2"/>
    <w:rsid w:val="00302F6A"/>
    <w:rsid w:val="003044B9"/>
    <w:rsid w:val="003045FC"/>
    <w:rsid w:val="00312576"/>
    <w:rsid w:val="00317A46"/>
    <w:rsid w:val="00326FB0"/>
    <w:rsid w:val="00333726"/>
    <w:rsid w:val="003339BF"/>
    <w:rsid w:val="00341C3E"/>
    <w:rsid w:val="00360E2D"/>
    <w:rsid w:val="00391D6B"/>
    <w:rsid w:val="003A13F7"/>
    <w:rsid w:val="003A3F8D"/>
    <w:rsid w:val="003B1502"/>
    <w:rsid w:val="003C09A6"/>
    <w:rsid w:val="003C1834"/>
    <w:rsid w:val="003C36EB"/>
    <w:rsid w:val="003D0AAF"/>
    <w:rsid w:val="003D4608"/>
    <w:rsid w:val="003D53FE"/>
    <w:rsid w:val="003D5A54"/>
    <w:rsid w:val="003E615E"/>
    <w:rsid w:val="003E7CDA"/>
    <w:rsid w:val="003F1A4C"/>
    <w:rsid w:val="003F36FE"/>
    <w:rsid w:val="003F425E"/>
    <w:rsid w:val="00407EEC"/>
    <w:rsid w:val="004120C8"/>
    <w:rsid w:val="0041254F"/>
    <w:rsid w:val="00413BBF"/>
    <w:rsid w:val="00416A18"/>
    <w:rsid w:val="004231DE"/>
    <w:rsid w:val="00442169"/>
    <w:rsid w:val="00460F5E"/>
    <w:rsid w:val="00461171"/>
    <w:rsid w:val="0046128D"/>
    <w:rsid w:val="00461EAB"/>
    <w:rsid w:val="0046243E"/>
    <w:rsid w:val="004671A3"/>
    <w:rsid w:val="004750CD"/>
    <w:rsid w:val="004814DD"/>
    <w:rsid w:val="00490EE7"/>
    <w:rsid w:val="00491666"/>
    <w:rsid w:val="00494038"/>
    <w:rsid w:val="00494109"/>
    <w:rsid w:val="004957F8"/>
    <w:rsid w:val="004A5BDA"/>
    <w:rsid w:val="004D40D3"/>
    <w:rsid w:val="004D7095"/>
    <w:rsid w:val="004E10DA"/>
    <w:rsid w:val="004E17AB"/>
    <w:rsid w:val="004E1B6D"/>
    <w:rsid w:val="004E44C5"/>
    <w:rsid w:val="004E6825"/>
    <w:rsid w:val="004F095B"/>
    <w:rsid w:val="00507304"/>
    <w:rsid w:val="0053363C"/>
    <w:rsid w:val="00543949"/>
    <w:rsid w:val="00561354"/>
    <w:rsid w:val="00562A89"/>
    <w:rsid w:val="005679B6"/>
    <w:rsid w:val="00572AAE"/>
    <w:rsid w:val="0058275F"/>
    <w:rsid w:val="00593F1C"/>
    <w:rsid w:val="005A4F7C"/>
    <w:rsid w:val="005B5A0A"/>
    <w:rsid w:val="005C075B"/>
    <w:rsid w:val="005E3BDF"/>
    <w:rsid w:val="005F32FB"/>
    <w:rsid w:val="00604F8F"/>
    <w:rsid w:val="006110A8"/>
    <w:rsid w:val="00615066"/>
    <w:rsid w:val="00627A1B"/>
    <w:rsid w:val="00627DF9"/>
    <w:rsid w:val="006316A2"/>
    <w:rsid w:val="0064742B"/>
    <w:rsid w:val="00660BA9"/>
    <w:rsid w:val="006614A3"/>
    <w:rsid w:val="00682A29"/>
    <w:rsid w:val="00682EAB"/>
    <w:rsid w:val="00693D60"/>
    <w:rsid w:val="006A339B"/>
    <w:rsid w:val="006A6A3F"/>
    <w:rsid w:val="006A76ED"/>
    <w:rsid w:val="006C4D8B"/>
    <w:rsid w:val="006C7A89"/>
    <w:rsid w:val="006D3D29"/>
    <w:rsid w:val="006E5CB6"/>
    <w:rsid w:val="006F5BE7"/>
    <w:rsid w:val="00703A2A"/>
    <w:rsid w:val="00711BC0"/>
    <w:rsid w:val="00724C17"/>
    <w:rsid w:val="00725A3A"/>
    <w:rsid w:val="00726089"/>
    <w:rsid w:val="00735CED"/>
    <w:rsid w:val="00741F09"/>
    <w:rsid w:val="00746AE0"/>
    <w:rsid w:val="00756259"/>
    <w:rsid w:val="00773438"/>
    <w:rsid w:val="00774635"/>
    <w:rsid w:val="0078365D"/>
    <w:rsid w:val="00795AAB"/>
    <w:rsid w:val="007A1F72"/>
    <w:rsid w:val="007A43EF"/>
    <w:rsid w:val="007C0083"/>
    <w:rsid w:val="007C1C78"/>
    <w:rsid w:val="007C3523"/>
    <w:rsid w:val="007D20D0"/>
    <w:rsid w:val="007D6657"/>
    <w:rsid w:val="007E1D49"/>
    <w:rsid w:val="007F04CE"/>
    <w:rsid w:val="007F0996"/>
    <w:rsid w:val="007F380D"/>
    <w:rsid w:val="007F45EE"/>
    <w:rsid w:val="00805CB7"/>
    <w:rsid w:val="008118D2"/>
    <w:rsid w:val="00811F30"/>
    <w:rsid w:val="00816722"/>
    <w:rsid w:val="00821D4A"/>
    <w:rsid w:val="00823AFC"/>
    <w:rsid w:val="008414C4"/>
    <w:rsid w:val="008434DA"/>
    <w:rsid w:val="00855A08"/>
    <w:rsid w:val="0085745A"/>
    <w:rsid w:val="008645C2"/>
    <w:rsid w:val="0086531E"/>
    <w:rsid w:val="00870056"/>
    <w:rsid w:val="00874245"/>
    <w:rsid w:val="00886D57"/>
    <w:rsid w:val="008960D3"/>
    <w:rsid w:val="008A08D1"/>
    <w:rsid w:val="008B7810"/>
    <w:rsid w:val="008C2056"/>
    <w:rsid w:val="008C2D49"/>
    <w:rsid w:val="008C6AC0"/>
    <w:rsid w:val="008D0CA7"/>
    <w:rsid w:val="008E3A67"/>
    <w:rsid w:val="008E5C58"/>
    <w:rsid w:val="008F23FC"/>
    <w:rsid w:val="008F6A7F"/>
    <w:rsid w:val="0090225F"/>
    <w:rsid w:val="00916A65"/>
    <w:rsid w:val="00924FC5"/>
    <w:rsid w:val="00930559"/>
    <w:rsid w:val="00936A41"/>
    <w:rsid w:val="00953E49"/>
    <w:rsid w:val="009578A2"/>
    <w:rsid w:val="00982C90"/>
    <w:rsid w:val="009848AB"/>
    <w:rsid w:val="009878DF"/>
    <w:rsid w:val="00992D03"/>
    <w:rsid w:val="0099560E"/>
    <w:rsid w:val="009A1F9D"/>
    <w:rsid w:val="009A7680"/>
    <w:rsid w:val="009B1207"/>
    <w:rsid w:val="009B1853"/>
    <w:rsid w:val="009B1E98"/>
    <w:rsid w:val="009B3CCA"/>
    <w:rsid w:val="009B7F35"/>
    <w:rsid w:val="009C01D9"/>
    <w:rsid w:val="009C6866"/>
    <w:rsid w:val="009D2C10"/>
    <w:rsid w:val="009D78B6"/>
    <w:rsid w:val="009F6878"/>
    <w:rsid w:val="00A02255"/>
    <w:rsid w:val="00A15C74"/>
    <w:rsid w:val="00A243EF"/>
    <w:rsid w:val="00A4347C"/>
    <w:rsid w:val="00A45241"/>
    <w:rsid w:val="00A460BC"/>
    <w:rsid w:val="00A54A99"/>
    <w:rsid w:val="00A643DB"/>
    <w:rsid w:val="00A74A5C"/>
    <w:rsid w:val="00A8006B"/>
    <w:rsid w:val="00A80315"/>
    <w:rsid w:val="00A8031A"/>
    <w:rsid w:val="00A82B06"/>
    <w:rsid w:val="00AA6169"/>
    <w:rsid w:val="00AB0C07"/>
    <w:rsid w:val="00AB0F55"/>
    <w:rsid w:val="00AB1319"/>
    <w:rsid w:val="00AC419A"/>
    <w:rsid w:val="00AD6556"/>
    <w:rsid w:val="00AD77EE"/>
    <w:rsid w:val="00AE7B0A"/>
    <w:rsid w:val="00AF163C"/>
    <w:rsid w:val="00B039D3"/>
    <w:rsid w:val="00B164E5"/>
    <w:rsid w:val="00B22C33"/>
    <w:rsid w:val="00B35175"/>
    <w:rsid w:val="00B422CE"/>
    <w:rsid w:val="00B50A5F"/>
    <w:rsid w:val="00B63534"/>
    <w:rsid w:val="00B65EDE"/>
    <w:rsid w:val="00B71CFC"/>
    <w:rsid w:val="00B82CC1"/>
    <w:rsid w:val="00B831D5"/>
    <w:rsid w:val="00B87AE1"/>
    <w:rsid w:val="00B922B2"/>
    <w:rsid w:val="00BA0D3F"/>
    <w:rsid w:val="00BA10F8"/>
    <w:rsid w:val="00BA1899"/>
    <w:rsid w:val="00BA27D4"/>
    <w:rsid w:val="00BA4514"/>
    <w:rsid w:val="00BA7FC7"/>
    <w:rsid w:val="00BD5ED6"/>
    <w:rsid w:val="00BD7C5F"/>
    <w:rsid w:val="00BF6312"/>
    <w:rsid w:val="00C0043B"/>
    <w:rsid w:val="00C00CC8"/>
    <w:rsid w:val="00C04D1F"/>
    <w:rsid w:val="00C060F0"/>
    <w:rsid w:val="00C12890"/>
    <w:rsid w:val="00C229B1"/>
    <w:rsid w:val="00C27BD5"/>
    <w:rsid w:val="00C27CA2"/>
    <w:rsid w:val="00C304F0"/>
    <w:rsid w:val="00C30B74"/>
    <w:rsid w:val="00C32AF9"/>
    <w:rsid w:val="00C35828"/>
    <w:rsid w:val="00C469CF"/>
    <w:rsid w:val="00C50454"/>
    <w:rsid w:val="00C52A3C"/>
    <w:rsid w:val="00C65D11"/>
    <w:rsid w:val="00C71DFE"/>
    <w:rsid w:val="00C82CE3"/>
    <w:rsid w:val="00C944F0"/>
    <w:rsid w:val="00C96A1E"/>
    <w:rsid w:val="00C97AB0"/>
    <w:rsid w:val="00CA045E"/>
    <w:rsid w:val="00CA05BE"/>
    <w:rsid w:val="00CA065F"/>
    <w:rsid w:val="00CA2A94"/>
    <w:rsid w:val="00CA5835"/>
    <w:rsid w:val="00CB27EA"/>
    <w:rsid w:val="00CC3E4A"/>
    <w:rsid w:val="00CD0312"/>
    <w:rsid w:val="00CE70FE"/>
    <w:rsid w:val="00CF562D"/>
    <w:rsid w:val="00D012DD"/>
    <w:rsid w:val="00D04054"/>
    <w:rsid w:val="00D055B1"/>
    <w:rsid w:val="00D1118F"/>
    <w:rsid w:val="00D13BDE"/>
    <w:rsid w:val="00D1775A"/>
    <w:rsid w:val="00D20161"/>
    <w:rsid w:val="00D24ABA"/>
    <w:rsid w:val="00D3061D"/>
    <w:rsid w:val="00D40176"/>
    <w:rsid w:val="00D42599"/>
    <w:rsid w:val="00D45812"/>
    <w:rsid w:val="00D46729"/>
    <w:rsid w:val="00D61D86"/>
    <w:rsid w:val="00D6552E"/>
    <w:rsid w:val="00D66986"/>
    <w:rsid w:val="00D66AA3"/>
    <w:rsid w:val="00D66C80"/>
    <w:rsid w:val="00D70F06"/>
    <w:rsid w:val="00D853CE"/>
    <w:rsid w:val="00D90292"/>
    <w:rsid w:val="00D9208F"/>
    <w:rsid w:val="00D96807"/>
    <w:rsid w:val="00DA4581"/>
    <w:rsid w:val="00DA4924"/>
    <w:rsid w:val="00DB0A62"/>
    <w:rsid w:val="00DB313A"/>
    <w:rsid w:val="00DB68BA"/>
    <w:rsid w:val="00DC3DDC"/>
    <w:rsid w:val="00DD446B"/>
    <w:rsid w:val="00DD6CAF"/>
    <w:rsid w:val="00DE5E29"/>
    <w:rsid w:val="00DE7512"/>
    <w:rsid w:val="00E11DD9"/>
    <w:rsid w:val="00E20077"/>
    <w:rsid w:val="00E20AAD"/>
    <w:rsid w:val="00E5234A"/>
    <w:rsid w:val="00E56004"/>
    <w:rsid w:val="00E5655E"/>
    <w:rsid w:val="00E62846"/>
    <w:rsid w:val="00E73EFF"/>
    <w:rsid w:val="00E760E7"/>
    <w:rsid w:val="00E94AD3"/>
    <w:rsid w:val="00EA0E2F"/>
    <w:rsid w:val="00EA117E"/>
    <w:rsid w:val="00EA6B44"/>
    <w:rsid w:val="00EB0B49"/>
    <w:rsid w:val="00EC25C6"/>
    <w:rsid w:val="00ED6A9A"/>
    <w:rsid w:val="00ED7359"/>
    <w:rsid w:val="00EE555E"/>
    <w:rsid w:val="00F0373A"/>
    <w:rsid w:val="00F060E6"/>
    <w:rsid w:val="00F06A38"/>
    <w:rsid w:val="00F06CEB"/>
    <w:rsid w:val="00F1551E"/>
    <w:rsid w:val="00F23250"/>
    <w:rsid w:val="00F31F4E"/>
    <w:rsid w:val="00F358DD"/>
    <w:rsid w:val="00F528AA"/>
    <w:rsid w:val="00F60950"/>
    <w:rsid w:val="00F6149B"/>
    <w:rsid w:val="00F919F6"/>
    <w:rsid w:val="00FA1455"/>
    <w:rsid w:val="00FA47AD"/>
    <w:rsid w:val="00FB4369"/>
    <w:rsid w:val="00FC46A6"/>
    <w:rsid w:val="00FC570B"/>
    <w:rsid w:val="00FD35D6"/>
    <w:rsid w:val="00FD512A"/>
    <w:rsid w:val="00FE04E1"/>
    <w:rsid w:val="00FE0B8B"/>
    <w:rsid w:val="00FE4C5A"/>
    <w:rsid w:val="00FF6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E555E"/>
    <w:pPr>
      <w:spacing w:after="160" w:line="259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24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243EF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151027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0E12CD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D61D86"/>
    <w:rPr>
      <w:color w:val="8F8F8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E555E"/>
    <w:pPr>
      <w:spacing w:after="160" w:line="259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24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243EF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151027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0E12CD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D61D86"/>
    <w:rPr>
      <w:color w:val="8F8F8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91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microsoft.com/office/2007/relationships/hdphoto" Target="media/hdphoto2.wdp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aleria\Desktop\VANGEBIMBI%20DIOCESI\2022.04.10%20Domenica%20delle%20Palme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Citazione">
  <a:themeElements>
    <a:clrScheme name="Citazion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Citazion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Citazion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0B8E63-0714-41D6-BBCC-0F957AF83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2022.04.10 Domenica delle Palme</Template>
  <TotalTime>52</TotalTime>
  <Pages>2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</dc:creator>
  <cp:lastModifiedBy>valeria</cp:lastModifiedBy>
  <cp:revision>4</cp:revision>
  <cp:lastPrinted>2022-04-06T20:02:00Z</cp:lastPrinted>
  <dcterms:created xsi:type="dcterms:W3CDTF">2022-04-05T20:34:00Z</dcterms:created>
  <dcterms:modified xsi:type="dcterms:W3CDTF">2022-04-06T20:04:00Z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-1950642945</vt:i4>
  </property>
</Properties>
</file>