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D11" w:rsidRDefault="00847594" w:rsidP="00151027">
      <w:pPr>
        <w:pStyle w:val="Nessunaspaziatura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55679" behindDoc="0" locked="0" layoutInCell="1" allowOverlap="1" wp14:anchorId="6C9F0A00" wp14:editId="2C4F88E1">
                <wp:simplePos x="0" y="0"/>
                <wp:positionH relativeFrom="margin">
                  <wp:posOffset>681990</wp:posOffset>
                </wp:positionH>
                <wp:positionV relativeFrom="margin">
                  <wp:posOffset>40640</wp:posOffset>
                </wp:positionV>
                <wp:extent cx="3643630" cy="7137400"/>
                <wp:effectExtent l="0" t="0" r="13970" b="2540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7137400"/>
                        </a:xfrm>
                        <a:prstGeom prst="round2DiagRect">
                          <a:avLst>
                            <a:gd name="adj1" fmla="val 7264"/>
                            <a:gd name="adj2" fmla="val 0"/>
                          </a:avLst>
                        </a:prstGeom>
                        <a:solidFill>
                          <a:srgbClr val="FFFF00">
                            <a:alpha val="86000"/>
                          </a:srgb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807" w:rsidRPr="00F31F4E" w:rsidRDefault="000223CE" w:rsidP="00992D03">
                            <w:pPr>
                              <w:rPr>
                                <w:rFonts w:ascii="Lobster" w:hAnsi="Lobster" w:cs="Cavolini"/>
                                <w:b/>
                                <w:bCs/>
                                <w:color w:val="00948B" w:themeColor="accent1" w:themeShade="BF"/>
                                <w:spacing w:val="4"/>
                                <w:w w:val="150"/>
                                <w:kern w:val="36"/>
                              </w:rPr>
                            </w:pPr>
                            <w:r w:rsidRPr="00F06CEB">
                              <w:rPr>
                                <w:rFonts w:ascii="Lobster" w:hAnsi="Lobster" w:cs="Cavolini"/>
                                <w:b/>
                                <w:bCs/>
                                <w:color w:val="00823B"/>
                                <w:spacing w:val="4"/>
                                <w:w w:val="150"/>
                                <w:kern w:val="36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26" style="position:absolute;margin-left:53.7pt;margin-top:3.2pt;width:286.9pt;height:562pt;z-index:25325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643630,713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" adj="-11796480,,5400" path="m264673,l3643630,r,l3643630,6872727v,146175,-118498,264673,-264673,264673l,7137400r,l,264673c,118498,118498,,264673,xe" fillcolor="yellow" strokecolor="white [3201]" strokeweight="2pt">
                <v:fill opacity="56283f"/>
                <v:stroke joinstyle="miter" endcap="round"/>
                <v:formulas/>
                <v:path arrowok="t" o:connecttype="custom" o:connectlocs="264673,0;3643630,0;3643630,0;3643630,6872727;3378957,7137400;0,7137400;0,7137400;0,264673;264673,0" o:connectangles="0,0,0,0,0,0,0,0,0" textboxrect="0,0,3643630,7137400"/>
                <v:textbox inset="0">
                  <w:txbxContent>
                    <w:p w:rsidR="00D96807" w:rsidRPr="00F31F4E" w:rsidRDefault="000223CE" w:rsidP="00992D03">
                      <w:pPr>
                        <w:rPr>
                          <w:rFonts w:ascii="Lobster" w:hAnsi="Lobster" w:cs="Cavolini"/>
                          <w:b/>
                          <w:bCs/>
                          <w:color w:val="00948B" w:themeColor="accent1" w:themeShade="BF"/>
                          <w:spacing w:val="4"/>
                          <w:w w:val="150"/>
                          <w:kern w:val="36"/>
                        </w:rPr>
                      </w:pPr>
                      <w:r w:rsidRPr="00F06CEB">
                        <w:rPr>
                          <w:rFonts w:ascii="Lobster" w:hAnsi="Lobster" w:cs="Cavolini"/>
                          <w:b/>
                          <w:bCs/>
                          <w:color w:val="00823B"/>
                          <w:spacing w:val="4"/>
                          <w:w w:val="150"/>
                          <w:kern w:val="36"/>
                          <w:sz w:val="24"/>
                        </w:rPr>
                        <w:br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5E3F7113" wp14:editId="42E1D46C">
                <wp:simplePos x="0" y="0"/>
                <wp:positionH relativeFrom="column">
                  <wp:posOffset>766223</wp:posOffset>
                </wp:positionH>
                <wp:positionV relativeFrom="paragraph">
                  <wp:posOffset>44450</wp:posOffset>
                </wp:positionV>
                <wp:extent cx="2113280" cy="605155"/>
                <wp:effectExtent l="0" t="0" r="1270" b="444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6AE0" w:rsidRPr="00C45A04" w:rsidRDefault="00746AE0" w:rsidP="00746AE0">
                            <w:pPr>
                              <w:rPr>
                                <w:rFonts w:ascii="Kristen ITC" w:hAnsi="Kristen ITC"/>
                                <w:b/>
                                <w:color w:val="C00000"/>
                                <w:sz w:val="24"/>
                              </w:rPr>
                            </w:pPr>
                            <w:r w:rsidRPr="00C45A04">
                              <w:rPr>
                                <w:rFonts w:ascii="Lobster" w:hAnsi="Lobster" w:cs="Cavolini"/>
                                <w:b/>
                                <w:bCs/>
                                <w:color w:val="C00000"/>
                                <w:spacing w:val="4"/>
                                <w:w w:val="150"/>
                                <w:kern w:val="36"/>
                                <w:sz w:val="28"/>
                              </w:rPr>
                              <w:t xml:space="preserve">Dal Vangelo secondo </w:t>
                            </w:r>
                            <w:r w:rsidR="00C45A04">
                              <w:rPr>
                                <w:rFonts w:ascii="Lobster" w:hAnsi="Lobster" w:cs="Cavolini"/>
                                <w:b/>
                                <w:bCs/>
                                <w:color w:val="C00000"/>
                                <w:spacing w:val="4"/>
                                <w:w w:val="150"/>
                                <w:kern w:val="36"/>
                                <w:sz w:val="28"/>
                              </w:rPr>
                              <w:t>Giovanni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7" type="#_x0000_t202" style="position:absolute;margin-left:60.35pt;margin-top:3.5pt;width:166.4pt;height:47.65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" filled="f" stroked="f" strokeweight=".5pt">
                <v:textbox inset="1mm,,1mm">
                  <w:txbxContent>
                    <w:p w:rsidR="00746AE0" w:rsidRPr="00C45A04" w:rsidRDefault="00746AE0" w:rsidP="00746AE0">
                      <w:pPr>
                        <w:rPr>
                          <w:rFonts w:ascii="Kristen ITC" w:hAnsi="Kristen ITC"/>
                          <w:b/>
                          <w:color w:val="C00000"/>
                          <w:sz w:val="24"/>
                        </w:rPr>
                      </w:pPr>
                      <w:r w:rsidRPr="00C45A04">
                        <w:rPr>
                          <w:rFonts w:ascii="Lobster" w:hAnsi="Lobster" w:cs="Cavolini"/>
                          <w:b/>
                          <w:bCs/>
                          <w:color w:val="C00000"/>
                          <w:spacing w:val="4"/>
                          <w:w w:val="150"/>
                          <w:kern w:val="36"/>
                          <w:sz w:val="28"/>
                        </w:rPr>
                        <w:t xml:space="preserve">Dal Vangelo secondo </w:t>
                      </w:r>
                      <w:r w:rsidR="00C45A04">
                        <w:rPr>
                          <w:rFonts w:ascii="Lobster" w:hAnsi="Lobster" w:cs="Cavolini"/>
                          <w:b/>
                          <w:bCs/>
                          <w:color w:val="C00000"/>
                          <w:spacing w:val="4"/>
                          <w:w w:val="150"/>
                          <w:kern w:val="36"/>
                          <w:sz w:val="28"/>
                        </w:rPr>
                        <w:t>Giovanni</w:t>
                      </w:r>
                    </w:p>
                  </w:txbxContent>
                </v:textbox>
              </v:shape>
            </w:pict>
          </mc:Fallback>
        </mc:AlternateContent>
      </w:r>
      <w:r w:rsidR="00F23250">
        <w:rPr>
          <w:noProof/>
          <w:lang w:eastAsia="it-IT"/>
        </w:rPr>
        <w:drawing>
          <wp:anchor distT="0" distB="0" distL="114300" distR="114300" simplePos="0" relativeHeight="253256191" behindDoc="0" locked="0" layoutInCell="1" allowOverlap="1" wp14:anchorId="50F73F47" wp14:editId="38435A30">
            <wp:simplePos x="0" y="0"/>
            <wp:positionH relativeFrom="column">
              <wp:posOffset>6568440</wp:posOffset>
            </wp:positionH>
            <wp:positionV relativeFrom="paragraph">
              <wp:posOffset>6350</wp:posOffset>
            </wp:positionV>
            <wp:extent cx="814070" cy="748030"/>
            <wp:effectExtent l="133350" t="38100" r="5080" b="147320"/>
            <wp:wrapSquare wrapText="bothSides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4E1" w:rsidRPr="00604F8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936063" behindDoc="1" locked="0" layoutInCell="1" allowOverlap="1" wp14:anchorId="0AE7C3A6" wp14:editId="78497378">
                <wp:simplePos x="0" y="0"/>
                <wp:positionH relativeFrom="column">
                  <wp:posOffset>-13335</wp:posOffset>
                </wp:positionH>
                <wp:positionV relativeFrom="paragraph">
                  <wp:posOffset>-12700</wp:posOffset>
                </wp:positionV>
                <wp:extent cx="637540" cy="10786745"/>
                <wp:effectExtent l="0" t="0" r="10160" b="14605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078674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0" o:spid="_x0000_s1026" style="position:absolute;margin-left:-1.05pt;margin-top:-1pt;width:50.2pt;height:849.35pt;z-index:-252380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" fillcolor="#ff9" strokecolor="white [3201]" strokeweight="2pt">
                <v:stroke endcap="round"/>
              </v:rect>
            </w:pict>
          </mc:Fallback>
        </mc:AlternateContent>
      </w:r>
      <w:r w:rsidR="002E5B0F" w:rsidRPr="004D40D3">
        <w:rPr>
          <w:noProof/>
          <w:color w:val="FFFFFF" w:themeColor="background1"/>
          <w:lang w:eastAsia="it-IT"/>
        </w:rPr>
        <mc:AlternateContent>
          <mc:Choice Requires="wps">
            <w:drawing>
              <wp:anchor distT="0" distB="0" distL="114300" distR="114300" simplePos="0" relativeHeight="250049536" behindDoc="0" locked="0" layoutInCell="1" allowOverlap="1" wp14:anchorId="34DFBD54" wp14:editId="066F0760">
                <wp:simplePos x="0" y="0"/>
                <wp:positionH relativeFrom="column">
                  <wp:posOffset>-1040765</wp:posOffset>
                </wp:positionH>
                <wp:positionV relativeFrom="paragraph">
                  <wp:posOffset>-362585</wp:posOffset>
                </wp:positionV>
                <wp:extent cx="637540" cy="10786745"/>
                <wp:effectExtent l="0" t="0" r="10160" b="1460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07867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2" o:spid="_x0000_s1026" style="position:absolute;margin-left:-81.95pt;margin-top:-28.55pt;width:50.2pt;height:849.35pt;z-index:2500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" fillcolor="#b6df5e [3206]" strokecolor="white [3201]" strokeweight="2pt">
                <v:stroke endcap="round"/>
              </v:rect>
            </w:pict>
          </mc:Fallback>
        </mc:AlternateContent>
      </w:r>
    </w:p>
    <w:p w:rsidR="00C65D11" w:rsidRPr="00152600" w:rsidRDefault="001E5A05" w:rsidP="00D96807">
      <w:pPr>
        <w:tabs>
          <w:tab w:val="right" w:pos="3660"/>
        </w:tabs>
        <w:rPr>
          <w:i/>
        </w:rPr>
      </w:pPr>
      <w:r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1F0B1191" wp14:editId="06ADB54E">
                <wp:simplePos x="0" y="0"/>
                <wp:positionH relativeFrom="column">
                  <wp:posOffset>4329126</wp:posOffset>
                </wp:positionH>
                <wp:positionV relativeFrom="paragraph">
                  <wp:posOffset>140307</wp:posOffset>
                </wp:positionV>
                <wp:extent cx="3138805" cy="1146175"/>
                <wp:effectExtent l="0" t="0" r="23495" b="15875"/>
                <wp:wrapNone/>
                <wp:docPr id="53" name="Casella di tes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805" cy="1146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A05" w:rsidRPr="002B27C1" w:rsidRDefault="001E5A05">
                            <w:pPr>
                              <w:rPr>
                                <w:b/>
                                <w:color w:val="ED515C" w:themeColor="accent6"/>
                                <w:sz w:val="2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2B27C1">
                              <w:rPr>
                                <w:rFonts w:ascii="Kristen ITC" w:hAnsi="Kristen ITC" w:cs="Cavolini"/>
                                <w:b/>
                                <w:color w:val="ED515C" w:themeColor="accent6"/>
                                <w:sz w:val="52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Alleluja</w:t>
                            </w:r>
                            <w:proofErr w:type="spellEnd"/>
                            <w:r w:rsidRPr="002B27C1">
                              <w:rPr>
                                <w:rFonts w:ascii="Comic Sans MS" w:hAnsi="Comic Sans MS" w:cs="Cavolini"/>
                                <w:b/>
                                <w:color w:val="ED515C" w:themeColor="accent6"/>
                                <w:sz w:val="52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, </w:t>
                            </w:r>
                            <w:r w:rsidRPr="002B27C1">
                              <w:rPr>
                                <w:rFonts w:ascii="Comic Sans MS" w:hAnsi="Comic Sans MS" w:cs="Cavolini"/>
                                <w:b/>
                                <w:color w:val="ED515C" w:themeColor="accent6"/>
                                <w:sz w:val="52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br/>
                              <w:t>Gesù è R</w:t>
                            </w:r>
                            <w:r w:rsidRPr="002B27C1">
                              <w:rPr>
                                <w:rFonts w:ascii="Kristen ITC" w:hAnsi="Kristen ITC" w:cs="Cavolini"/>
                                <w:b/>
                                <w:color w:val="ED515C" w:themeColor="accent6"/>
                                <w:sz w:val="52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ISORTO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3" o:spid="_x0000_s1028" type="#_x0000_t202" style="position:absolute;margin-left:340.9pt;margin-top:11.05pt;width:247.15pt;height:90.2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" filled="f" strokeweight=".5pt">
                <v:textbox>
                  <w:txbxContent>
                    <w:p w:rsidR="001E5A05" w:rsidRPr="002B27C1" w:rsidRDefault="001E5A05">
                      <w:pPr>
                        <w:rPr>
                          <w:b/>
                          <w:color w:val="ED515C" w:themeColor="accent6"/>
                          <w:sz w:val="2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2B27C1">
                        <w:rPr>
                          <w:rFonts w:ascii="Kristen ITC" w:hAnsi="Kristen ITC" w:cs="Cavolini"/>
                          <w:b/>
                          <w:color w:val="ED515C" w:themeColor="accent6"/>
                          <w:sz w:val="52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Alleluja</w:t>
                      </w:r>
                      <w:proofErr w:type="spellEnd"/>
                      <w:r w:rsidRPr="002B27C1">
                        <w:rPr>
                          <w:rFonts w:ascii="Comic Sans MS" w:hAnsi="Comic Sans MS" w:cs="Cavolini"/>
                          <w:b/>
                          <w:color w:val="ED515C" w:themeColor="accent6"/>
                          <w:sz w:val="52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, </w:t>
                      </w:r>
                      <w:r w:rsidRPr="002B27C1">
                        <w:rPr>
                          <w:rFonts w:ascii="Comic Sans MS" w:hAnsi="Comic Sans MS" w:cs="Cavolini"/>
                          <w:b/>
                          <w:color w:val="ED515C" w:themeColor="accent6"/>
                          <w:sz w:val="52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br/>
                        <w:t>Gesù è R</w:t>
                      </w:r>
                      <w:r w:rsidRPr="002B27C1">
                        <w:rPr>
                          <w:rFonts w:ascii="Kristen ITC" w:hAnsi="Kristen ITC" w:cs="Cavolini"/>
                          <w:b/>
                          <w:color w:val="ED515C" w:themeColor="accent6"/>
                          <w:sz w:val="52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ISORTO</w:t>
                      </w:r>
                    </w:p>
                  </w:txbxContent>
                </v:textbox>
              </v:shape>
            </w:pict>
          </mc:Fallback>
        </mc:AlternateContent>
      </w:r>
      <w:r w:rsidR="0084759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1767C3C8" wp14:editId="02CE9CC3">
                <wp:simplePos x="0" y="0"/>
                <wp:positionH relativeFrom="column">
                  <wp:posOffset>2741295</wp:posOffset>
                </wp:positionH>
                <wp:positionV relativeFrom="paragraph">
                  <wp:posOffset>150808</wp:posOffset>
                </wp:positionV>
                <wp:extent cx="840740" cy="249555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74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36FE" w:rsidRPr="00C45A04" w:rsidRDefault="00C45A04">
                            <w:pPr>
                              <w:rPr>
                                <w:rFonts w:ascii="Kristen ITC" w:hAnsi="Kristen ITC"/>
                                <w:b/>
                                <w:color w:val="C00000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b/>
                                <w:color w:val="C00000"/>
                              </w:rPr>
                              <w:t>Gv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b/>
                                <w:color w:val="C00000"/>
                              </w:rPr>
                              <w:t>. 20,1-9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9" type="#_x0000_t202" style="position:absolute;margin-left:215.85pt;margin-top:11.85pt;width:66.2pt;height:19.6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" filled="f" stroked="f" strokeweight=".5pt">
                <v:textbox>
                  <w:txbxContent>
                    <w:p w:rsidR="003F36FE" w:rsidRPr="00C45A04" w:rsidRDefault="00C45A04">
                      <w:pPr>
                        <w:rPr>
                          <w:rFonts w:ascii="Kristen ITC" w:hAnsi="Kristen ITC"/>
                          <w:b/>
                          <w:color w:val="C00000"/>
                          <w:sz w:val="24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b/>
                          <w:color w:val="C00000"/>
                        </w:rPr>
                        <w:t>Gv</w:t>
                      </w:r>
                      <w:proofErr w:type="spellEnd"/>
                      <w:r>
                        <w:rPr>
                          <w:rFonts w:ascii="Kristen ITC" w:hAnsi="Kristen ITC"/>
                          <w:b/>
                          <w:color w:val="C00000"/>
                        </w:rPr>
                        <w:t>. 20,1-9</w:t>
                      </w:r>
                    </w:p>
                  </w:txbxContent>
                </v:textbox>
              </v:shape>
            </w:pict>
          </mc:Fallback>
        </mc:AlternateContent>
      </w:r>
      <w:r w:rsidR="000044B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81632" behindDoc="1" locked="0" layoutInCell="1" allowOverlap="1" wp14:anchorId="4B6094CB" wp14:editId="5339132D">
                <wp:simplePos x="0" y="0"/>
                <wp:positionH relativeFrom="column">
                  <wp:posOffset>3011136</wp:posOffset>
                </wp:positionH>
                <wp:positionV relativeFrom="paragraph">
                  <wp:posOffset>47942</wp:posOffset>
                </wp:positionV>
                <wp:extent cx="2078355" cy="1590456"/>
                <wp:effectExtent l="0" t="22542" r="280352" b="0"/>
                <wp:wrapNone/>
                <wp:docPr id="84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2078355" cy="1590456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3">
                              <a:lumMod val="60000"/>
                              <a:lumOff val="4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splosione: 8 punte 38" o:spid="_x0000_s1026" type="#_x0000_t71" style="position:absolute;margin-left:237.1pt;margin-top:3.75pt;width:163.65pt;height:125.25pt;rotation:7883589fd;z-index:-2499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" filled="f" strokecolor="#d2eb9e [1942]" strokeweight="2.75pt">
                <v:stroke opacity="25443f" endcap="round"/>
              </v:shape>
            </w:pict>
          </mc:Fallback>
        </mc:AlternateContent>
      </w:r>
      <w:r w:rsidR="00D96807">
        <w:rPr>
          <w:i/>
        </w:rPr>
        <w:tab/>
      </w:r>
    </w:p>
    <w:p w:rsidR="00C65D11" w:rsidRPr="00152600" w:rsidRDefault="00847594">
      <w:pPr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4FA1979D" wp14:editId="05423BF4">
                <wp:simplePos x="0" y="0"/>
                <wp:positionH relativeFrom="margin">
                  <wp:posOffset>763270</wp:posOffset>
                </wp:positionH>
                <wp:positionV relativeFrom="margin">
                  <wp:posOffset>648970</wp:posOffset>
                </wp:positionV>
                <wp:extent cx="3357245" cy="6400800"/>
                <wp:effectExtent l="19050" t="19050" r="14605" b="19050"/>
                <wp:wrapSquare wrapText="bothSides"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6400800"/>
                        </a:xfrm>
                        <a:prstGeom prst="round2DiagRect">
                          <a:avLst>
                            <a:gd name="adj1" fmla="val 8126"/>
                            <a:gd name="adj2" fmla="val 0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9B6" w:rsidRPr="00D409B6" w:rsidRDefault="00D409B6" w:rsidP="00D409B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D409B6">
                              <w:rPr>
                                <w:sz w:val="26"/>
                                <w:szCs w:val="26"/>
                              </w:rPr>
                              <w:t xml:space="preserve">Il primo giorno della settimana, Maria di </w:t>
                            </w:r>
                            <w:proofErr w:type="spellStart"/>
                            <w:r w:rsidRPr="00D409B6">
                              <w:rPr>
                                <w:sz w:val="26"/>
                                <w:szCs w:val="26"/>
                              </w:rPr>
                              <w:t>Màgdala</w:t>
                            </w:r>
                            <w:proofErr w:type="spellEnd"/>
                            <w:r w:rsidRPr="00D409B6">
                              <w:rPr>
                                <w:sz w:val="26"/>
                                <w:szCs w:val="26"/>
                              </w:rPr>
                              <w:t xml:space="preserve"> si recò al sepolcro di mattino, quando era ancora buio, e vide che </w:t>
                            </w:r>
                            <w:r w:rsidRPr="00196FA5"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  <w:t>la pietra era stata tolta dal sepolcro</w:t>
                            </w:r>
                            <w:r w:rsidRPr="00D409B6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D409B6" w:rsidRPr="00D409B6" w:rsidRDefault="00D409B6" w:rsidP="00D409B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96FA5"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  <w:t>Corse</w:t>
                            </w:r>
                            <w:r w:rsidRPr="00D409B6">
                              <w:rPr>
                                <w:sz w:val="26"/>
                                <w:szCs w:val="26"/>
                              </w:rPr>
                              <w:t xml:space="preserve"> allora e andò da Simon Pietro e dall’altro discepolo, quello che Gesù amava, e disse loro: </w:t>
                            </w:r>
                            <w:r w:rsidRPr="00196FA5"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  <w:t>«Hanno portato via il Signore dal sepolcro e non sappiamo dove l’hanno posto</w:t>
                            </w:r>
                            <w:r w:rsidRPr="00D409B6">
                              <w:rPr>
                                <w:sz w:val="26"/>
                                <w:szCs w:val="26"/>
                              </w:rPr>
                              <w:t>!».</w:t>
                            </w:r>
                          </w:p>
                          <w:p w:rsidR="00D409B6" w:rsidRPr="00D409B6" w:rsidRDefault="00D409B6" w:rsidP="00D409B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D409B6">
                              <w:rPr>
                                <w:sz w:val="26"/>
                                <w:szCs w:val="26"/>
                              </w:rPr>
                              <w:t xml:space="preserve">Pietro allora uscì insieme all’altro discepolo e si recarono al sepolcro. </w:t>
                            </w:r>
                            <w:r w:rsidRPr="00196FA5"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  <w:t>Correvano</w:t>
                            </w:r>
                            <w:r w:rsidRPr="00D409B6">
                              <w:rPr>
                                <w:sz w:val="26"/>
                                <w:szCs w:val="26"/>
                              </w:rPr>
                              <w:t xml:space="preserve"> insieme tutti e due, ma l’altro discepolo corse più veloce di Pietro e giunse per primo al sepolcro. Si chinò, </w:t>
                            </w:r>
                            <w:r w:rsidRPr="00196FA5"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  <w:t>vide i teli posati</w:t>
                            </w:r>
                            <w:r w:rsidRPr="00D409B6">
                              <w:rPr>
                                <w:sz w:val="26"/>
                                <w:szCs w:val="26"/>
                              </w:rPr>
                              <w:t xml:space="preserve"> là, ma non entrò.</w:t>
                            </w:r>
                          </w:p>
                          <w:p w:rsidR="00D409B6" w:rsidRPr="00D409B6" w:rsidRDefault="00D409B6" w:rsidP="00D409B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D409B6">
                              <w:rPr>
                                <w:sz w:val="26"/>
                                <w:szCs w:val="26"/>
                              </w:rPr>
                              <w:t xml:space="preserve">Giunse intanto anche Simon Pietro, che lo seguiva, ed </w:t>
                            </w:r>
                            <w:r w:rsidRPr="00196FA5"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  <w:t>entrò</w:t>
                            </w:r>
                            <w:r w:rsidRPr="00D409B6">
                              <w:rPr>
                                <w:sz w:val="26"/>
                                <w:szCs w:val="26"/>
                              </w:rPr>
                              <w:t xml:space="preserve"> nel sepolcro e osservò i teli posati là, e il </w:t>
                            </w:r>
                            <w:r w:rsidRPr="00196FA5"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  <w:t>sudario</w:t>
                            </w:r>
                            <w:r w:rsidRPr="00D409B6">
                              <w:rPr>
                                <w:sz w:val="26"/>
                                <w:szCs w:val="26"/>
                              </w:rPr>
                              <w:t xml:space="preserve"> – che era stato sul suo capo – non posato là con i teli, ma </w:t>
                            </w:r>
                            <w:r w:rsidRPr="00196FA5"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  <w:t>avvolto in un luogo a parte</w:t>
                            </w:r>
                            <w:r w:rsidRPr="00D409B6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D96807" w:rsidRPr="00407EEC" w:rsidRDefault="00D409B6" w:rsidP="00D409B6">
                            <w:pPr>
                              <w:spacing w:after="0" w:line="240" w:lineRule="auto"/>
                              <w:rPr>
                                <w:rFonts w:ascii="Lobster" w:hAnsi="Lobster" w:cs="Cavolini"/>
                                <w:b/>
                                <w:bCs/>
                                <w:color w:val="00948B" w:themeColor="accent1" w:themeShade="BF"/>
                                <w:spacing w:val="4"/>
                                <w:w w:val="150"/>
                                <w:kern w:val="36"/>
                                <w:sz w:val="26"/>
                                <w:szCs w:val="26"/>
                              </w:rPr>
                            </w:pPr>
                            <w:r w:rsidRPr="00D409B6">
                              <w:rPr>
                                <w:sz w:val="26"/>
                                <w:szCs w:val="26"/>
                              </w:rPr>
                              <w:t xml:space="preserve">Allora entrò anche l’altro discepolo, che era giunto per primo al sepolcro, e </w:t>
                            </w:r>
                            <w:r w:rsidRPr="00196FA5">
                              <w:rPr>
                                <w:rFonts w:ascii="Kristen ITC" w:hAnsi="Kristen ITC"/>
                                <w:color w:val="C00000"/>
                                <w:sz w:val="26"/>
                                <w:szCs w:val="26"/>
                              </w:rPr>
                              <w:t>vide e credette</w:t>
                            </w:r>
                            <w:r w:rsidRPr="00D409B6">
                              <w:rPr>
                                <w:sz w:val="26"/>
                                <w:szCs w:val="26"/>
                              </w:rPr>
                              <w:t>. Infatti non avevano ancora compreso la Scrittura, che cioè egli doveva risorgere dai morti.</w:t>
                            </w:r>
                            <w:r w:rsidR="00746AE0" w:rsidRPr="00EC25C6">
                              <w:rPr>
                                <w:rFonts w:ascii="Kristen ITC" w:hAnsi="Kristen ITC"/>
                                <w:b/>
                                <w:color w:val="C00000"/>
                                <w:sz w:val="26"/>
                                <w:szCs w:val="26"/>
                              </w:rPr>
                              <w:br/>
                            </w:r>
                            <w:r w:rsidR="00D61D86" w:rsidRPr="00AF163C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Parola del Signore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8" o:spid="_x0000_s1030" style="position:absolute;margin-left:60.1pt;margin-top:51.1pt;width:264.35pt;height:7in;z-index:2532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357245,6400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" adj="-11796480,,5400" path="m272810,l3357245,r,l3357245,6127990v,150669,-122141,272810,-272810,272810l,6400800r,l,272810c,122141,122141,,272810,xe" fillcolor="#ffc" strokecolor="#22e06d [2405]" strokeweight="3pt">
                <v:stroke joinstyle="miter" endcap="round"/>
                <v:formulas/>
                <v:path arrowok="t" o:connecttype="custom" o:connectlocs="272810,0;3357245,0;3357245,0;3357245,6127990;3084435,6400800;0,6400800;0,6400800;0,272810;272810,0" o:connectangles="0,0,0,0,0,0,0,0,0" textboxrect="0,0,3357245,6400800"/>
                <v:textbox inset="0,0,2mm,0">
                  <w:txbxContent>
                    <w:p w:rsidR="00D409B6" w:rsidRPr="00D409B6" w:rsidRDefault="00D409B6" w:rsidP="00D409B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D409B6">
                        <w:rPr>
                          <w:sz w:val="26"/>
                          <w:szCs w:val="26"/>
                        </w:rPr>
                        <w:t xml:space="preserve">Il primo giorno della settimana, Maria di </w:t>
                      </w:r>
                      <w:proofErr w:type="spellStart"/>
                      <w:r w:rsidRPr="00D409B6">
                        <w:rPr>
                          <w:sz w:val="26"/>
                          <w:szCs w:val="26"/>
                        </w:rPr>
                        <w:t>Màgdala</w:t>
                      </w:r>
                      <w:proofErr w:type="spellEnd"/>
                      <w:r w:rsidRPr="00D409B6">
                        <w:rPr>
                          <w:sz w:val="26"/>
                          <w:szCs w:val="26"/>
                        </w:rPr>
                        <w:t xml:space="preserve"> si recò al sepolcro di mattino, quando era ancora buio, e vide che </w:t>
                      </w:r>
                      <w:r w:rsidRPr="00196FA5"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  <w:t>la pietra era stata tolta dal sepolcro</w:t>
                      </w:r>
                      <w:r w:rsidRPr="00D409B6">
                        <w:rPr>
                          <w:sz w:val="26"/>
                          <w:szCs w:val="26"/>
                        </w:rPr>
                        <w:t>.</w:t>
                      </w:r>
                    </w:p>
                    <w:p w:rsidR="00D409B6" w:rsidRPr="00D409B6" w:rsidRDefault="00D409B6" w:rsidP="00D409B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196FA5"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  <w:t>Corse</w:t>
                      </w:r>
                      <w:r w:rsidRPr="00D409B6">
                        <w:rPr>
                          <w:sz w:val="26"/>
                          <w:szCs w:val="26"/>
                        </w:rPr>
                        <w:t xml:space="preserve"> allora e andò da Simon Pietro e dall’altro discepolo, quello che Gesù amava, e disse loro: </w:t>
                      </w:r>
                      <w:r w:rsidRPr="00196FA5"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  <w:t>«Hanno portato via il Signore dal sepolcro e non sappiamo dove l’hanno posto</w:t>
                      </w:r>
                      <w:r w:rsidRPr="00D409B6">
                        <w:rPr>
                          <w:sz w:val="26"/>
                          <w:szCs w:val="26"/>
                        </w:rPr>
                        <w:t>!».</w:t>
                      </w:r>
                    </w:p>
                    <w:p w:rsidR="00D409B6" w:rsidRPr="00D409B6" w:rsidRDefault="00D409B6" w:rsidP="00D409B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D409B6">
                        <w:rPr>
                          <w:sz w:val="26"/>
                          <w:szCs w:val="26"/>
                        </w:rPr>
                        <w:t xml:space="preserve">Pietro allora uscì insieme all’altro discepolo e si recarono al sepolcro. </w:t>
                      </w:r>
                      <w:r w:rsidRPr="00196FA5"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  <w:t>Correvano</w:t>
                      </w:r>
                      <w:r w:rsidRPr="00D409B6">
                        <w:rPr>
                          <w:sz w:val="26"/>
                          <w:szCs w:val="26"/>
                        </w:rPr>
                        <w:t xml:space="preserve"> insieme tutti e due, ma l’altro discepolo corse più veloce di Pietro e giunse per primo al sepolcro. Si chinò, </w:t>
                      </w:r>
                      <w:r w:rsidRPr="00196FA5"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  <w:t>vide i teli posati</w:t>
                      </w:r>
                      <w:r w:rsidRPr="00D409B6">
                        <w:rPr>
                          <w:sz w:val="26"/>
                          <w:szCs w:val="26"/>
                        </w:rPr>
                        <w:t xml:space="preserve"> là, ma non entrò.</w:t>
                      </w:r>
                    </w:p>
                    <w:p w:rsidR="00D409B6" w:rsidRPr="00D409B6" w:rsidRDefault="00D409B6" w:rsidP="00D409B6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 w:rsidRPr="00D409B6">
                        <w:rPr>
                          <w:sz w:val="26"/>
                          <w:szCs w:val="26"/>
                        </w:rPr>
                        <w:t xml:space="preserve">Giunse intanto anche Simon Pietro, che lo seguiva, ed </w:t>
                      </w:r>
                      <w:r w:rsidRPr="00196FA5"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  <w:t>entrò</w:t>
                      </w:r>
                      <w:r w:rsidRPr="00D409B6">
                        <w:rPr>
                          <w:sz w:val="26"/>
                          <w:szCs w:val="26"/>
                        </w:rPr>
                        <w:t xml:space="preserve"> nel sepolcro e osservò i teli posati là, e il </w:t>
                      </w:r>
                      <w:r w:rsidRPr="00196FA5"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  <w:t>sudario</w:t>
                      </w:r>
                      <w:r w:rsidRPr="00D409B6">
                        <w:rPr>
                          <w:sz w:val="26"/>
                          <w:szCs w:val="26"/>
                        </w:rPr>
                        <w:t xml:space="preserve"> – che era stato sul suo capo – non posato là con i teli, ma </w:t>
                      </w:r>
                      <w:r w:rsidRPr="00196FA5"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  <w:t>avvolto in un luogo a parte</w:t>
                      </w:r>
                      <w:r w:rsidRPr="00D409B6">
                        <w:rPr>
                          <w:sz w:val="26"/>
                          <w:szCs w:val="26"/>
                        </w:rPr>
                        <w:t>.</w:t>
                      </w:r>
                    </w:p>
                    <w:p w:rsidR="00D96807" w:rsidRPr="00407EEC" w:rsidRDefault="00D409B6" w:rsidP="00D409B6">
                      <w:pPr>
                        <w:spacing w:after="0" w:line="240" w:lineRule="auto"/>
                        <w:rPr>
                          <w:rFonts w:ascii="Lobster" w:hAnsi="Lobster" w:cs="Cavolini"/>
                          <w:b/>
                          <w:bCs/>
                          <w:color w:val="00948B" w:themeColor="accent1" w:themeShade="BF"/>
                          <w:spacing w:val="4"/>
                          <w:w w:val="150"/>
                          <w:kern w:val="36"/>
                          <w:sz w:val="26"/>
                          <w:szCs w:val="26"/>
                        </w:rPr>
                      </w:pPr>
                      <w:r w:rsidRPr="00D409B6">
                        <w:rPr>
                          <w:sz w:val="26"/>
                          <w:szCs w:val="26"/>
                        </w:rPr>
                        <w:t xml:space="preserve">Allora entrò anche l’altro discepolo, che era giunto per primo al sepolcro, e </w:t>
                      </w:r>
                      <w:r w:rsidRPr="00196FA5">
                        <w:rPr>
                          <w:rFonts w:ascii="Kristen ITC" w:hAnsi="Kristen ITC"/>
                          <w:color w:val="C00000"/>
                          <w:sz w:val="26"/>
                          <w:szCs w:val="26"/>
                        </w:rPr>
                        <w:t>vide e credette</w:t>
                      </w:r>
                      <w:r w:rsidRPr="00D409B6">
                        <w:rPr>
                          <w:sz w:val="26"/>
                          <w:szCs w:val="26"/>
                        </w:rPr>
                        <w:t>. Infatti non avevano ancora compreso la Scrittura, che cioè egli doveva risorgere dai morti.</w:t>
                      </w:r>
                      <w:r w:rsidR="00746AE0" w:rsidRPr="00EC25C6">
                        <w:rPr>
                          <w:rFonts w:ascii="Kristen ITC" w:hAnsi="Kristen ITC"/>
                          <w:b/>
                          <w:color w:val="C00000"/>
                          <w:sz w:val="26"/>
                          <w:szCs w:val="26"/>
                        </w:rPr>
                        <w:br/>
                      </w:r>
                      <w:r w:rsidR="00D61D86" w:rsidRPr="00AF163C">
                        <w:rPr>
                          <w:b/>
                          <w:i/>
                          <w:sz w:val="26"/>
                          <w:szCs w:val="26"/>
                        </w:rPr>
                        <w:t>Parola del Signore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5A04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5902B1EB" wp14:editId="577059A3">
                <wp:simplePos x="0" y="0"/>
                <wp:positionH relativeFrom="column">
                  <wp:posOffset>-516890</wp:posOffset>
                </wp:positionH>
                <wp:positionV relativeFrom="paragraph">
                  <wp:posOffset>83820</wp:posOffset>
                </wp:positionV>
                <wp:extent cx="1583055" cy="585470"/>
                <wp:effectExtent l="0" t="0" r="0" b="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583055" cy="585470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2D03" w:rsidRPr="00C45A04" w:rsidRDefault="00C45A04" w:rsidP="00992D03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28"/>
                                <w:szCs w:val="24"/>
                              </w:rPr>
                              <w:t>domenica di PASQUA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0" o:spid="_x0000_s1031" type="#_x0000_t202" style="position:absolute;margin-left:-40.7pt;margin-top:6.6pt;width:124.65pt;height:46.1pt;rotation:90;flip:x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" filled="f" stroked="f" strokeweight="3.25pt">
                <v:stroke dashstyle="3 1"/>
                <v:textbox inset="7mm,1mm,2mm,1mm">
                  <w:txbxContent>
                    <w:p w:rsidR="00992D03" w:rsidRPr="00C45A04" w:rsidRDefault="00C45A04" w:rsidP="00992D03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C00000"/>
                          <w:sz w:val="28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C00000"/>
                          <w:sz w:val="28"/>
                          <w:szCs w:val="24"/>
                        </w:rPr>
                        <w:t>domenica di PASQUA</w:t>
                      </w:r>
                    </w:p>
                  </w:txbxContent>
                </v:textbox>
              </v:shape>
            </w:pict>
          </mc:Fallback>
        </mc:AlternateContent>
      </w:r>
      <w:r w:rsidR="00F358DD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0C2BB72E" wp14:editId="041F27F2">
                <wp:simplePos x="0" y="0"/>
                <wp:positionH relativeFrom="column">
                  <wp:posOffset>7083425</wp:posOffset>
                </wp:positionH>
                <wp:positionV relativeFrom="paragraph">
                  <wp:posOffset>34925</wp:posOffset>
                </wp:positionV>
                <wp:extent cx="1802130" cy="624205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2130" cy="624205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58DD" w:rsidRPr="00B35175" w:rsidRDefault="00F358DD" w:rsidP="00F358DD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III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Domenica di 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br/>
                              <w:t>Avvento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3" o:spid="_x0000_s1032" type="#_x0000_t202" style="position:absolute;margin-left:557.75pt;margin-top:2.75pt;width:141.9pt;height:49.15pt;rotation:-90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" filled="f" stroked="f" strokeweight="3.25pt">
                <v:stroke dashstyle="3 1"/>
                <v:textbox inset="7mm,1mm,2mm,1mm">
                  <w:txbxContent>
                    <w:p w:rsidR="00F358DD" w:rsidRPr="00B35175" w:rsidRDefault="00F358DD" w:rsidP="00F358DD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>III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Domenica di 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br/>
                        <w:t>Avvento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C65D11" w:rsidRDefault="00C65D11"/>
    <w:p w:rsidR="00C65D11" w:rsidRDefault="001E5A05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78208" behindDoc="1" locked="0" layoutInCell="1" allowOverlap="1" wp14:anchorId="3A4C2649" wp14:editId="1665A147">
                <wp:simplePos x="0" y="0"/>
                <wp:positionH relativeFrom="column">
                  <wp:posOffset>3985895</wp:posOffset>
                </wp:positionH>
                <wp:positionV relativeFrom="paragraph">
                  <wp:posOffset>217805</wp:posOffset>
                </wp:positionV>
                <wp:extent cx="2129155" cy="2303145"/>
                <wp:effectExtent l="0" t="67945" r="184150" b="0"/>
                <wp:wrapNone/>
                <wp:docPr id="24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2129155" cy="2303145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4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313.85pt;margin-top:17.15pt;width:167.65pt;height:181.35pt;rotation:7883589fd;z-index:-2500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" filled="f" strokecolor="#db8e14 [2407]" strokeweight="2.75pt">
                <v:stroke opacity="25443f" endcap="round"/>
              </v:shape>
            </w:pict>
          </mc:Fallback>
        </mc:AlternateContent>
      </w:r>
    </w:p>
    <w:p w:rsidR="00C65D11" w:rsidRDefault="00992D03">
      <w:r w:rsidRPr="00FE0B8B">
        <w:rPr>
          <w:noProof/>
          <w:lang w:eastAsia="it-IT"/>
        </w:rPr>
        <w:drawing>
          <wp:anchor distT="0" distB="0" distL="114300" distR="114300" simplePos="0" relativeHeight="253380607" behindDoc="0" locked="0" layoutInCell="1" allowOverlap="1" wp14:anchorId="53E8E3B4" wp14:editId="28745219">
            <wp:simplePos x="0" y="0"/>
            <wp:positionH relativeFrom="column">
              <wp:posOffset>6986270</wp:posOffset>
            </wp:positionH>
            <wp:positionV relativeFrom="paragraph">
              <wp:posOffset>229870</wp:posOffset>
            </wp:positionV>
            <wp:extent cx="358140" cy="328930"/>
            <wp:effectExtent l="19050" t="57150" r="0" b="52070"/>
            <wp:wrapSquare wrapText="bothSides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5970">
                      <a:off x="0" y="0"/>
                      <a:ext cx="35814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D11" w:rsidRDefault="00C65D11"/>
    <w:p w:rsidR="00C65D11" w:rsidRDefault="002B27C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90335" behindDoc="0" locked="0" layoutInCell="1" allowOverlap="1" wp14:anchorId="6B2DEF3E" wp14:editId="5C4001A0">
                <wp:simplePos x="0" y="0"/>
                <wp:positionH relativeFrom="margin">
                  <wp:posOffset>4326255</wp:posOffset>
                </wp:positionH>
                <wp:positionV relativeFrom="margin">
                  <wp:posOffset>1965960</wp:posOffset>
                </wp:positionV>
                <wp:extent cx="3116580" cy="5227955"/>
                <wp:effectExtent l="209550" t="133350" r="198120" b="125095"/>
                <wp:wrapSquare wrapText="bothSides"/>
                <wp:docPr id="52" name="Casella di tes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7908">
                          <a:off x="0" y="0"/>
                          <a:ext cx="3116580" cy="5227955"/>
                        </a:xfrm>
                        <a:prstGeom prst="roundRect">
                          <a:avLst>
                            <a:gd name="adj" fmla="val 7782"/>
                          </a:avLst>
                        </a:prstGeom>
                        <a:solidFill>
                          <a:srgbClr val="FFFF99"/>
                        </a:solidFill>
                        <a:ln w="76200">
                          <a:solidFill>
                            <a:srgbClr val="CCFF66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594" w:rsidRPr="00732586" w:rsidRDefault="00847594" w:rsidP="0084759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86F5B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Correte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a cercare la cosa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più </w:t>
                            </w:r>
                            <w:r w:rsidRPr="00786F5B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festosa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che c’è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>ma come non sapete cos’è!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>?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>Può esser colorata, di bronzo o di rame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>non importa che sia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>,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>la più bella del reame!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 xml:space="preserve">  Grande, piccola, sottile o cicciottella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 xml:space="preserve">purché sia una </w:t>
                            </w:r>
                            <w:r w:rsidRPr="00786F5B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gioiosa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786F5B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campanella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! 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 xml:space="preserve">Frugate in tutti i cassetti, 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>forse si nasconde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lì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>, sotto i fazzoletti!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>Chiedetela ai nonni, agli zii, agli amici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 xml:space="preserve">perché è questo il momento,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>di esser tutti felici!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>E quando suonano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le </w:t>
                            </w:r>
                            <w:r w:rsidRPr="00786F5B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campane a festa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>apriamo anche noi la nostra finestra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dindondiamo</w:t>
                            </w:r>
                            <w:proofErr w:type="spellEnd"/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la nostra campanella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  <w:t xml:space="preserve">e </w:t>
                            </w:r>
                            <w:r w:rsidRPr="00786F5B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cantiamo</w:t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al mondo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</w:r>
                            <w:r w:rsidRPr="00786F5B">
                              <w:rPr>
                                <w:rFonts w:ascii="Comic Sans MS" w:hAnsi="Comic Sans M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questa </w:t>
                            </w:r>
                            <w:r w:rsidRPr="00786F5B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notizia bella</w:t>
                            </w:r>
                            <w:r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:</w:t>
                            </w:r>
                            <w:r w:rsidRPr="00732586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732586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36"/>
                                <w:szCs w:val="31"/>
                              </w:rPr>
                              <w:t>Alleluja</w:t>
                            </w:r>
                            <w:proofErr w:type="spellEnd"/>
                            <w:r w:rsidRPr="00732586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36"/>
                                <w:szCs w:val="31"/>
                              </w:rPr>
                              <w:t xml:space="preserve">, Gesù è Risorto! </w:t>
                            </w:r>
                            <w:proofErr w:type="spellStart"/>
                            <w:r w:rsidRPr="00732586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36"/>
                                <w:szCs w:val="31"/>
                              </w:rPr>
                              <w:t>Alleluja</w:t>
                            </w:r>
                            <w:proofErr w:type="spellEnd"/>
                            <w:r w:rsidRPr="00732586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52" o:spid="_x0000_s1033" style="position:absolute;margin-left:340.65pt;margin-top:154.8pt;width:245.4pt;height:411.65pt;rotation:259859fd;z-index:253390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51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" fillcolor="#ff9" strokecolor="#cf6" strokeweight="6pt">
                <v:stroke dashstyle="3 1" endcap="round"/>
                <v:textbox inset="1mm,0,1mm,0">
                  <w:txbxContent>
                    <w:p w:rsidR="00847594" w:rsidRPr="00732586" w:rsidRDefault="00847594" w:rsidP="0084759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86F5B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Correte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 a cercare la cosa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più </w:t>
                      </w:r>
                      <w:r w:rsidRPr="00786F5B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festosa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 che c’è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>ma come non sapete cos’è!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>?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>Può esser colorata, di bronzo o di rame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>non importa che sia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>,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>la più bella del reame!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 xml:space="preserve">  Grande, piccola, sottile o cicciottella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 xml:space="preserve">purché sia una </w:t>
                      </w:r>
                      <w:r w:rsidRPr="00786F5B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gioiosa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786F5B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campanella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! 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 xml:space="preserve">Frugate in tutti i cassetti, 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>forse si nasconde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 lì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>, sotto i fazzoletti!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>Chiedetela ai nonni, agli zii, agli amici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 xml:space="preserve">perché è questo il momento,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>di esser tutti felici!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>E quando suonano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le </w:t>
                      </w:r>
                      <w:r w:rsidRPr="00786F5B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campane a festa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>apriamo anche noi la nostra finestra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</w:r>
                      <w:proofErr w:type="spellStart"/>
                      <w:r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dindondiamo</w:t>
                      </w:r>
                      <w:proofErr w:type="spellEnd"/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 la nostra campanella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  <w:t xml:space="preserve">e </w:t>
                      </w:r>
                      <w:r w:rsidRPr="00786F5B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cantiamo</w:t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 al mondo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br/>
                      </w:r>
                      <w:r w:rsidRPr="00786F5B">
                        <w:rPr>
                          <w:rFonts w:ascii="Comic Sans MS" w:hAnsi="Comic Sans MS"/>
                          <w:b/>
                          <w:bCs/>
                          <w:sz w:val="23"/>
                          <w:szCs w:val="23"/>
                        </w:rPr>
                        <w:t xml:space="preserve">questa </w:t>
                      </w:r>
                      <w:r w:rsidRPr="00786F5B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notizia bella</w:t>
                      </w:r>
                      <w:r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:</w:t>
                      </w:r>
                      <w:r w:rsidRPr="00732586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732586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36"/>
                          <w:szCs w:val="31"/>
                        </w:rPr>
                        <w:t>Alleluja</w:t>
                      </w:r>
                      <w:proofErr w:type="spellEnd"/>
                      <w:r w:rsidRPr="00732586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36"/>
                          <w:szCs w:val="31"/>
                        </w:rPr>
                        <w:t xml:space="preserve">, Gesù è Risorto! </w:t>
                      </w:r>
                      <w:proofErr w:type="spellStart"/>
                      <w:r w:rsidRPr="00732586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36"/>
                          <w:szCs w:val="31"/>
                        </w:rPr>
                        <w:t>Alleluja</w:t>
                      </w:r>
                      <w:proofErr w:type="spellEnd"/>
                      <w:r w:rsidRPr="00732586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C65D11" w:rsidRDefault="00196FA5">
      <w:r>
        <w:rPr>
          <w:noProof/>
          <w:lang w:eastAsia="it-IT"/>
        </w:rPr>
        <w:drawing>
          <wp:anchor distT="0" distB="0" distL="114300" distR="114300" simplePos="0" relativeHeight="253412352" behindDoc="0" locked="0" layoutInCell="1" allowOverlap="1" wp14:anchorId="475EAC0B" wp14:editId="15FAFB9D">
            <wp:simplePos x="0" y="0"/>
            <wp:positionH relativeFrom="column">
              <wp:posOffset>-525780</wp:posOffset>
            </wp:positionH>
            <wp:positionV relativeFrom="paragraph">
              <wp:posOffset>75565</wp:posOffset>
            </wp:positionV>
            <wp:extent cx="1732280" cy="479425"/>
            <wp:effectExtent l="35877" t="78423" r="113348" b="189547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280" cy="47942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5D11" w:rsidRDefault="00FB4369" w:rsidP="00256016">
      <w:pPr>
        <w:jc w:val="center"/>
      </w:pPr>
      <w:r w:rsidRPr="00543949">
        <w:rPr>
          <w:i/>
          <w:noProof/>
          <w:lang w:eastAsia="it-IT"/>
        </w:rPr>
        <w:drawing>
          <wp:anchor distT="0" distB="0" distL="114300" distR="114300" simplePos="0" relativeHeight="253254654" behindDoc="0" locked="0" layoutInCell="1" allowOverlap="1" wp14:anchorId="1AE779A1" wp14:editId="3D31E224">
            <wp:simplePos x="0" y="0"/>
            <wp:positionH relativeFrom="column">
              <wp:posOffset>7132320</wp:posOffset>
            </wp:positionH>
            <wp:positionV relativeFrom="paragraph">
              <wp:posOffset>130810</wp:posOffset>
            </wp:positionV>
            <wp:extent cx="358140" cy="328930"/>
            <wp:effectExtent l="19050" t="57150" r="0" b="5207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5970">
                      <a:off x="0" y="0"/>
                      <a:ext cx="35814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EEC" w:rsidRDefault="00407EEC"/>
    <w:p w:rsidR="00407EEC" w:rsidRDefault="00407EEC"/>
    <w:p w:rsidR="00407EEC" w:rsidRDefault="00407EEC"/>
    <w:p w:rsidR="00407EEC" w:rsidRDefault="00407EEC"/>
    <w:p w:rsidR="00407EEC" w:rsidRDefault="00407EEC"/>
    <w:p w:rsidR="00407EEC" w:rsidRDefault="00407EEC"/>
    <w:p w:rsidR="00407EEC" w:rsidRDefault="00407EEC"/>
    <w:p w:rsidR="00407EEC" w:rsidRDefault="00407EEC"/>
    <w:p w:rsidR="00407EEC" w:rsidRDefault="00D409B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67648" behindDoc="1" locked="0" layoutInCell="1" allowOverlap="1" wp14:anchorId="3DBD51F3" wp14:editId="22FDAD13">
                <wp:simplePos x="0" y="0"/>
                <wp:positionH relativeFrom="column">
                  <wp:posOffset>3132455</wp:posOffset>
                </wp:positionH>
                <wp:positionV relativeFrom="paragraph">
                  <wp:posOffset>197485</wp:posOffset>
                </wp:positionV>
                <wp:extent cx="2988310" cy="1974850"/>
                <wp:effectExtent l="0" t="0" r="433070" b="0"/>
                <wp:wrapNone/>
                <wp:docPr id="5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2988310" cy="19748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4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46.65pt;margin-top:15.55pt;width:235.3pt;height:155.5pt;rotation:7883589fd;z-index:-2498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" filled="f" strokecolor="#db8e14 [2407]" strokeweight="2.75pt">
                <v:stroke opacity="25443f" endcap="round"/>
              </v:shape>
            </w:pict>
          </mc:Fallback>
        </mc:AlternateContent>
      </w:r>
      <w:r w:rsidR="00FB436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74112" behindDoc="1" locked="0" layoutInCell="1" allowOverlap="1" wp14:anchorId="78E5648D" wp14:editId="134F6D56">
                <wp:simplePos x="0" y="0"/>
                <wp:positionH relativeFrom="column">
                  <wp:posOffset>2651760</wp:posOffset>
                </wp:positionH>
                <wp:positionV relativeFrom="paragraph">
                  <wp:posOffset>12700</wp:posOffset>
                </wp:positionV>
                <wp:extent cx="1134110" cy="1187450"/>
                <wp:effectExtent l="0" t="45720" r="115570" b="1270"/>
                <wp:wrapNone/>
                <wp:docPr id="38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2">
                              <a:lumMod val="60000"/>
                              <a:lumOff val="4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08.8pt;margin-top:1pt;width:89.3pt;height:93.5pt;rotation:7883589fd;z-index:-2500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" filled="f" strokecolor="#a8f3c5 [1941]" strokeweight="2.75pt">
                <v:stroke opacity="25443f" endcap="round"/>
              </v:shape>
            </w:pict>
          </mc:Fallback>
        </mc:AlternateContent>
      </w:r>
    </w:p>
    <w:p w:rsidR="00407EEC" w:rsidRDefault="00407EEC"/>
    <w:p w:rsidR="00407EEC" w:rsidRDefault="00D409B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6922364F" wp14:editId="608A6C22">
                <wp:simplePos x="0" y="0"/>
                <wp:positionH relativeFrom="column">
                  <wp:posOffset>-2276475</wp:posOffset>
                </wp:positionH>
                <wp:positionV relativeFrom="paragraph">
                  <wp:posOffset>267970</wp:posOffset>
                </wp:positionV>
                <wp:extent cx="5176520" cy="518795"/>
                <wp:effectExtent l="42862" t="52388" r="47943" b="47942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7652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555E" w:rsidRPr="008C2056" w:rsidRDefault="00EE555E" w:rsidP="00EE555E">
                            <w:pPr>
                              <w:rPr>
                                <w:rFonts w:ascii="Ravie" w:hAnsi="Ravie" w:cs="Cavolini"/>
                                <w:b/>
                                <w:color w:val="FFFF00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409B6">
                              <w:rPr>
                                <w:rFonts w:ascii="Ravie" w:hAnsi="Ravie" w:cs="Cavolini"/>
                                <w:b/>
                                <w:color w:val="C00000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Il vangelo </w:t>
                            </w:r>
                            <w:r w:rsidRPr="00C45A04">
                              <w:rPr>
                                <w:rFonts w:ascii="Ravie" w:hAnsi="Ravie" w:cs="Cavolini"/>
                                <w:b/>
                                <w:color w:val="C00000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per i bimbi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3" o:spid="_x0000_s1034" type="#_x0000_t202" style="position:absolute;margin-left:-179.25pt;margin-top:21.1pt;width:407.6pt;height:40.85pt;rotation:-90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" filled="f" stroked="f">
                <v:textbox inset="0,0,0,0">
                  <w:txbxContent>
                    <w:p w:rsidR="00EE555E" w:rsidRPr="008C2056" w:rsidRDefault="00EE555E" w:rsidP="00EE555E">
                      <w:pPr>
                        <w:rPr>
                          <w:rFonts w:ascii="Ravie" w:hAnsi="Ravie" w:cs="Cavolini"/>
                          <w:b/>
                          <w:color w:val="FFFF00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409B6">
                        <w:rPr>
                          <w:rFonts w:ascii="Ravie" w:hAnsi="Ravie" w:cs="Cavolini"/>
                          <w:b/>
                          <w:color w:val="C00000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Il vangelo </w:t>
                      </w:r>
                      <w:r w:rsidRPr="00C45A04">
                        <w:rPr>
                          <w:rFonts w:ascii="Ravie" w:hAnsi="Ravie" w:cs="Cavolini"/>
                          <w:b/>
                          <w:color w:val="C00000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per i bimbi</w:t>
                      </w:r>
                    </w:p>
                  </w:txbxContent>
                </v:textbox>
              </v:shape>
            </w:pict>
          </mc:Fallback>
        </mc:AlternateContent>
      </w:r>
    </w:p>
    <w:p w:rsidR="00407EEC" w:rsidRDefault="00AB131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74464" behindDoc="1" locked="0" layoutInCell="1" allowOverlap="1" wp14:anchorId="396342B9" wp14:editId="30037C0A">
                <wp:simplePos x="0" y="0"/>
                <wp:positionH relativeFrom="column">
                  <wp:posOffset>333375</wp:posOffset>
                </wp:positionH>
                <wp:positionV relativeFrom="paragraph">
                  <wp:posOffset>132715</wp:posOffset>
                </wp:positionV>
                <wp:extent cx="1697990" cy="1470660"/>
                <wp:effectExtent l="0" t="38735" r="206375" b="0"/>
                <wp:wrapNone/>
                <wp:docPr id="80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697990" cy="147066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FFC00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6.25pt;margin-top:10.45pt;width:133.7pt;height:115.8pt;rotation:7883589fd;z-index:-2499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" filled="f" strokecolor="#ffc000" strokeweight="2.75pt">
                <v:stroke opacity="25443f" endcap="round"/>
              </v:shape>
            </w:pict>
          </mc:Fallback>
        </mc:AlternateContent>
      </w:r>
    </w:p>
    <w:p w:rsidR="00C65D11" w:rsidRDefault="00D409B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046461" behindDoc="0" locked="0" layoutInCell="1" allowOverlap="1" wp14:anchorId="10BA5464" wp14:editId="5744421D">
                <wp:simplePos x="0" y="0"/>
                <wp:positionH relativeFrom="column">
                  <wp:posOffset>6266815</wp:posOffset>
                </wp:positionH>
                <wp:positionV relativeFrom="paragraph">
                  <wp:posOffset>235585</wp:posOffset>
                </wp:positionV>
                <wp:extent cx="2840355" cy="1596390"/>
                <wp:effectExtent l="0" t="247650" r="0" b="251460"/>
                <wp:wrapNone/>
                <wp:docPr id="37" name="Cerchio vuo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141">
                          <a:off x="0" y="0"/>
                          <a:ext cx="2840355" cy="1596390"/>
                        </a:xfrm>
                        <a:prstGeom prst="don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3568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hio vuoto 17" o:spid="_x0000_s1026" type="#_x0000_t23" style="position:absolute;margin-left:493.45pt;margin-top:18.55pt;width:223.65pt;height:125.7pt;rotation:2182503fd;z-index:250046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" adj="3035" fillcolor="#e2fbeb [661]" strokecolor="#00625c [1604]" strokeweight="1.25pt">
                <v:fill opacity="23387f"/>
                <v:stroke endcap="round"/>
              </v:shape>
            </w:pict>
          </mc:Fallback>
        </mc:AlternateContent>
      </w:r>
    </w:p>
    <w:p w:rsidR="002910FF" w:rsidRDefault="006C4B0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359807" behindDoc="0" locked="0" layoutInCell="1" allowOverlap="1" wp14:anchorId="3698B13A" wp14:editId="1AD3D045">
                <wp:simplePos x="0" y="0"/>
                <wp:positionH relativeFrom="column">
                  <wp:posOffset>2024380</wp:posOffset>
                </wp:positionH>
                <wp:positionV relativeFrom="paragraph">
                  <wp:posOffset>120650</wp:posOffset>
                </wp:positionV>
                <wp:extent cx="2840355" cy="1596390"/>
                <wp:effectExtent l="126683" t="0" r="124777" b="0"/>
                <wp:wrapNone/>
                <wp:docPr id="8" name="Cerchio vuo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4553">
                          <a:off x="0" y="0"/>
                          <a:ext cx="2840355" cy="1596390"/>
                        </a:xfrm>
                        <a:prstGeom prst="don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hio vuoto 17" o:spid="_x0000_s1026" type="#_x0000_t23" style="position:absolute;margin-left:159.4pt;margin-top:9.5pt;width:223.65pt;height:125.7pt;rotation:-4560702fd;z-index:25035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" adj="3035" fillcolor="yellow" strokecolor="#00625c [1604]" strokeweight="1.25pt">
                <v:stroke endcap="round"/>
              </v:shape>
            </w:pict>
          </mc:Fallback>
        </mc:AlternateContent>
      </w:r>
    </w:p>
    <w:p w:rsidR="002910FF" w:rsidRDefault="002910FF"/>
    <w:p w:rsidR="002910FF" w:rsidRDefault="002910FF"/>
    <w:p w:rsidR="002910FF" w:rsidRDefault="002B27C1"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323E1BD6" wp14:editId="13BEA6CE">
                <wp:simplePos x="0" y="0"/>
                <wp:positionH relativeFrom="margin">
                  <wp:posOffset>959761</wp:posOffset>
                </wp:positionH>
                <wp:positionV relativeFrom="margin">
                  <wp:posOffset>7466054</wp:posOffset>
                </wp:positionV>
                <wp:extent cx="6304280" cy="3049905"/>
                <wp:effectExtent l="0" t="0" r="20320" b="17145"/>
                <wp:wrapSquare wrapText="bothSides"/>
                <wp:docPr id="54" name="Casella di tes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3049905"/>
                        </a:xfrm>
                        <a:prstGeom prst="roundRect">
                          <a:avLst>
                            <a:gd name="adj" fmla="val 8951"/>
                          </a:avLst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30E7" w:rsidRPr="00220661" w:rsidRDefault="003A30E7" w:rsidP="003A30E7">
                            <w:pPr>
                              <w:spacing w:after="0" w:line="240" w:lineRule="auto"/>
                            </w:pPr>
                            <w:proofErr w:type="spellStart"/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Allelujaaaa</w:t>
                            </w:r>
                            <w:proofErr w:type="spellEnd"/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 xml:space="preserve">! </w:t>
                            </w:r>
                            <w:proofErr w:type="spellStart"/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Din</w:t>
                            </w:r>
                            <w:proofErr w:type="spellEnd"/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 xml:space="preserve"> Don Dan! </w:t>
                            </w:r>
                            <w:proofErr w:type="spellStart"/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Din</w:t>
                            </w:r>
                            <w:proofErr w:type="spellEnd"/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 xml:space="preserve"> Don Dan</w:t>
                            </w:r>
                            <w:r>
                              <w:t xml:space="preserve">!! </w:t>
                            </w:r>
                            <w:r>
                              <w:br/>
                              <w:t>Ebbene si! Oggi parliamo noi… le campane … vedete non riusciamo proprio a trattenere la gioia … di solito suoniamo qualche rintocco al mattino e alla sera, oppure segniamo il passare del tempo battendo le ore ma… oggi è il nostro giorno … quello nel quale possiamo “</w:t>
                            </w:r>
                            <w:proofErr w:type="spellStart"/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dindondare</w:t>
                            </w:r>
                            <w:proofErr w:type="spellEnd"/>
                            <w:r>
                              <w:t xml:space="preserve">” di </w:t>
                            </w:r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gioia</w:t>
                            </w:r>
                            <w:r>
                              <w:t xml:space="preserve"> tutti quanti! </w:t>
                            </w:r>
                            <w:r>
                              <w:br/>
                              <w:t xml:space="preserve">La notizia, anzi la Buona Notizia, è di quelle da raccontare a tutti: </w:t>
                            </w:r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Gesù è Risorto</w:t>
                            </w:r>
                            <w:r>
                              <w:t xml:space="preserve">! Ma mica per dire! E’ risorto davvero… </w:t>
                            </w:r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le donne e gli Apostoli ne sono testimoni e ce lo hanno raccontato</w:t>
                            </w:r>
                            <w:r>
                              <w:t xml:space="preserve">! </w:t>
                            </w:r>
                            <w:r w:rsidR="002B27C1">
                              <w:t xml:space="preserve"> </w:t>
                            </w:r>
                            <w:r>
                              <w:t xml:space="preserve">Dal sepolcro la pietra è rotolata e la </w:t>
                            </w:r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luce della nuova vita di Gesù</w:t>
                            </w:r>
                            <w:r>
                              <w:t xml:space="preserve"> </w:t>
                            </w:r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ha preso il posto del buio in cui era stato messo</w:t>
                            </w:r>
                            <w:r>
                              <w:t xml:space="preserve"> dopo che era morto in croce ma … Ecco… </w:t>
                            </w:r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la morte è vinta, non è più “per sempre”</w:t>
                            </w:r>
                            <w:r>
                              <w:t xml:space="preserve"> perché Gesù, l’ha sconfitta!</w:t>
                            </w:r>
                            <w:r w:rsidR="002B27C1">
                              <w:t xml:space="preserve">  </w:t>
                            </w:r>
                            <w:r w:rsidR="005F721E">
                              <w:br/>
                            </w:r>
                            <w:r>
                              <w:t xml:space="preserve">Gesù </w:t>
                            </w:r>
                            <w:r w:rsidRPr="002B27C1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3"/>
                                <w:szCs w:val="23"/>
                              </w:rPr>
                              <w:t>ci ha donato la Sua vita terrena perché noi avessimo la vita eterna nel Regno Buono</w:t>
                            </w:r>
                            <w:r>
                              <w:t xml:space="preserve"> … </w:t>
                            </w:r>
                            <w:r w:rsidR="002B27C1">
                              <w:t xml:space="preserve">  </w:t>
                            </w:r>
                            <w:r>
                              <w:t>Forza, aiutiamo le campane a diffondere questa gioia! A chi nel cuore ha il buio della tristezza, portiamo la luce della speranza di Gesù… e allora … “</w:t>
                            </w:r>
                            <w:proofErr w:type="spellStart"/>
                            <w:r>
                              <w:t>Din</w:t>
                            </w:r>
                            <w:proofErr w:type="spellEnd"/>
                            <w:r>
                              <w:t xml:space="preserve">” … un sorriso a chi incontriamo … “Don” una telefonata a chi non sentiamo da un po’, “Dan” … un abbraccio a chi è un po’ giù ... </w:t>
                            </w:r>
                            <w:proofErr w:type="spellStart"/>
                            <w:r>
                              <w:t>din</w:t>
                            </w:r>
                            <w:proofErr w:type="spellEnd"/>
                            <w:r>
                              <w:t>…don…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54" o:spid="_x0000_s1035" style="position:absolute;margin-left:75.55pt;margin-top:587.9pt;width:496.4pt;height:240.15pt;z-index:2535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" fillcolor="#ff9" strokeweight=".5pt">
                <v:textbox inset="1mm,1mm,1mm,1mm">
                  <w:txbxContent>
                    <w:p w:rsidR="003A30E7" w:rsidRPr="00220661" w:rsidRDefault="003A30E7" w:rsidP="003A30E7">
                      <w:pPr>
                        <w:spacing w:after="0" w:line="240" w:lineRule="auto"/>
                      </w:pPr>
                      <w:proofErr w:type="spellStart"/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Allelujaaaa</w:t>
                      </w:r>
                      <w:proofErr w:type="spellEnd"/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 xml:space="preserve">! </w:t>
                      </w:r>
                      <w:proofErr w:type="spellStart"/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Din</w:t>
                      </w:r>
                      <w:proofErr w:type="spellEnd"/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 xml:space="preserve"> Don Dan! </w:t>
                      </w:r>
                      <w:proofErr w:type="spellStart"/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Din</w:t>
                      </w:r>
                      <w:proofErr w:type="spellEnd"/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 xml:space="preserve"> Don Dan</w:t>
                      </w:r>
                      <w:r>
                        <w:t xml:space="preserve">!! </w:t>
                      </w:r>
                      <w:r>
                        <w:br/>
                        <w:t>Ebbene si! Oggi parliamo noi… le campane … vedete non riusciamo proprio a trattenere la gioia … di solito suoniamo qualche rintocco al mattino e alla sera, oppure segniamo il passare del tempo battendo le ore ma… oggi è il nostro giorno … quello nel quale possiamo “</w:t>
                      </w:r>
                      <w:proofErr w:type="spellStart"/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dindondare</w:t>
                      </w:r>
                      <w:proofErr w:type="spellEnd"/>
                      <w:r>
                        <w:t xml:space="preserve">” di </w:t>
                      </w:r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gioia</w:t>
                      </w:r>
                      <w:r>
                        <w:t xml:space="preserve"> tutti quanti! </w:t>
                      </w:r>
                      <w:r>
                        <w:br/>
                        <w:t xml:space="preserve">La notizia, anzi la Buona Notizia, è di quelle da raccontare a tutti: </w:t>
                      </w:r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Gesù è Risorto</w:t>
                      </w:r>
                      <w:r>
                        <w:t xml:space="preserve">! Ma mica per dire! E’ risorto davvero… </w:t>
                      </w:r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le donne e gli Apostoli ne sono testimoni e ce lo hanno raccontato</w:t>
                      </w:r>
                      <w:r>
                        <w:t xml:space="preserve">! </w:t>
                      </w:r>
                      <w:r w:rsidR="002B27C1">
                        <w:t xml:space="preserve"> </w:t>
                      </w:r>
                      <w:r>
                        <w:t xml:space="preserve">Dal sepolcro la pietra è rotolata e la </w:t>
                      </w:r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luce della nuova vita di Gesù</w:t>
                      </w:r>
                      <w:r>
                        <w:t xml:space="preserve"> </w:t>
                      </w:r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ha preso il posto del buio in cui era stato messo</w:t>
                      </w:r>
                      <w:r>
                        <w:t xml:space="preserve"> dopo che era morto in croce ma … Ecco… </w:t>
                      </w:r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la morte è vinta, non è più “per sempre”</w:t>
                      </w:r>
                      <w:r>
                        <w:t xml:space="preserve"> perché Gesù, l’ha sconfitta!</w:t>
                      </w:r>
                      <w:r w:rsidR="002B27C1">
                        <w:t xml:space="preserve">  </w:t>
                      </w:r>
                      <w:r w:rsidR="005F721E">
                        <w:br/>
                      </w:r>
                      <w:r>
                        <w:t xml:space="preserve">Gesù </w:t>
                      </w:r>
                      <w:r w:rsidRPr="002B27C1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3"/>
                          <w:szCs w:val="23"/>
                        </w:rPr>
                        <w:t>ci ha donato la Sua vita terrena perché noi avessimo la vita eterna nel Regno Buono</w:t>
                      </w:r>
                      <w:r>
                        <w:t xml:space="preserve"> … </w:t>
                      </w:r>
                      <w:r w:rsidR="002B27C1">
                        <w:t xml:space="preserve">  </w:t>
                      </w:r>
                      <w:r>
                        <w:t>Forza, aiutiamo le campane a diffondere questa gioia! A chi nel cuore ha il buio della tristezza, portiamo la luce della speranza di Gesù… e allora … “</w:t>
                      </w:r>
                      <w:proofErr w:type="spellStart"/>
                      <w:r>
                        <w:t>Din</w:t>
                      </w:r>
                      <w:proofErr w:type="spellEnd"/>
                      <w:r>
                        <w:t xml:space="preserve">” … un sorriso a chi incontriamo … “Don” una telefonata a chi non sentiamo da un po’, “Dan” … un abbraccio a chi è un po’ giù ... </w:t>
                      </w:r>
                      <w:proofErr w:type="spellStart"/>
                      <w:r>
                        <w:t>din</w:t>
                      </w:r>
                      <w:proofErr w:type="spellEnd"/>
                      <w:r>
                        <w:t>…don…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…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2910FF" w:rsidRDefault="002910FF"/>
    <w:p w:rsidR="002910FF" w:rsidRDefault="002910FF"/>
    <w:p w:rsidR="002910FF" w:rsidRDefault="002910FF"/>
    <w:p w:rsidR="002910FF" w:rsidRDefault="002910FF"/>
    <w:p w:rsidR="002910FF" w:rsidRDefault="002910FF"/>
    <w:p w:rsidR="002910FF" w:rsidRDefault="002910FF"/>
    <w:p w:rsidR="002910FF" w:rsidRDefault="002910FF">
      <w:r>
        <w:rPr>
          <w:noProof/>
          <w:lang w:eastAsia="it-IT"/>
        </w:rPr>
        <w:drawing>
          <wp:anchor distT="0" distB="0" distL="114300" distR="114300" simplePos="0" relativeHeight="253414400" behindDoc="0" locked="0" layoutInCell="1" allowOverlap="1" wp14:anchorId="1411D9F2" wp14:editId="0BE2D9BB">
            <wp:simplePos x="0" y="0"/>
            <wp:positionH relativeFrom="column">
              <wp:posOffset>-511492</wp:posOffset>
            </wp:positionH>
            <wp:positionV relativeFrom="paragraph">
              <wp:posOffset>38094</wp:posOffset>
            </wp:positionV>
            <wp:extent cx="1732280" cy="479425"/>
            <wp:effectExtent l="35877" t="78423" r="113348" b="189547"/>
            <wp:wrapNone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magine 6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280" cy="47942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5D11" w:rsidRDefault="00266EC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84352" behindDoc="1" locked="0" layoutInCell="1" allowOverlap="1" wp14:anchorId="18C792FC" wp14:editId="3B5E7BEE">
                <wp:simplePos x="0" y="0"/>
                <wp:positionH relativeFrom="column">
                  <wp:posOffset>-3544570</wp:posOffset>
                </wp:positionH>
                <wp:positionV relativeFrom="paragraph">
                  <wp:posOffset>161925</wp:posOffset>
                </wp:positionV>
                <wp:extent cx="1715135" cy="2189480"/>
                <wp:effectExtent l="0" t="84772" r="9842" b="9843"/>
                <wp:wrapNone/>
                <wp:docPr id="28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715135" cy="218948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FFC00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-279.1pt;margin-top:12.75pt;width:135.05pt;height:172.4pt;rotation:7883589fd;z-index:-2500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" filled="f" strokecolor="#ffc000" strokeweight="2.75pt">
                <v:stroke opacity="25443f" endcap="round"/>
              </v:shape>
            </w:pict>
          </mc:Fallback>
        </mc:AlternateContent>
      </w:r>
    </w:p>
    <w:p w:rsidR="00C65D11" w:rsidRDefault="00AD655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76160" behindDoc="1" locked="0" layoutInCell="1" allowOverlap="1" wp14:anchorId="32C51DA6" wp14:editId="4F0F2805">
                <wp:simplePos x="0" y="0"/>
                <wp:positionH relativeFrom="column">
                  <wp:posOffset>6253667</wp:posOffset>
                </wp:positionH>
                <wp:positionV relativeFrom="paragraph">
                  <wp:posOffset>197867</wp:posOffset>
                </wp:positionV>
                <wp:extent cx="1134110" cy="1187450"/>
                <wp:effectExtent l="0" t="45720" r="115570" b="1270"/>
                <wp:wrapNone/>
                <wp:docPr id="20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E790F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492.4pt;margin-top:15.6pt;width:89.3pt;height:93.5pt;rotation:7883589fd;z-index:-2500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" filled="f" strokecolor="#e790f0" strokeweight="2.75pt">
                <v:stroke opacity="25443f" endcap="round"/>
              </v:shape>
            </w:pict>
          </mc:Fallback>
        </mc:AlternateContent>
      </w:r>
    </w:p>
    <w:p w:rsidR="00C65D11" w:rsidRDefault="002B27C1">
      <w:r w:rsidRPr="00543949">
        <w:rPr>
          <w:i/>
          <w:noProof/>
          <w:lang w:eastAsia="it-IT"/>
        </w:rPr>
        <w:drawing>
          <wp:anchor distT="0" distB="0" distL="114300" distR="114300" simplePos="0" relativeHeight="252279551" behindDoc="0" locked="0" layoutInCell="1" allowOverlap="1" wp14:anchorId="137F22EF" wp14:editId="0F6BD982">
            <wp:simplePos x="0" y="0"/>
            <wp:positionH relativeFrom="column">
              <wp:posOffset>440690</wp:posOffset>
            </wp:positionH>
            <wp:positionV relativeFrom="paragraph">
              <wp:posOffset>36195</wp:posOffset>
            </wp:positionV>
            <wp:extent cx="689610" cy="633095"/>
            <wp:effectExtent l="0" t="19050" r="15240" b="33655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6577">
                      <a:off x="0" y="0"/>
                      <a:ext cx="68961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D11" w:rsidRDefault="00196FA5">
      <w:r w:rsidRPr="002910FF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3483008" behindDoc="1" locked="0" layoutInCell="1" allowOverlap="1" wp14:anchorId="378409EC" wp14:editId="5F7D7754">
                <wp:simplePos x="0" y="0"/>
                <wp:positionH relativeFrom="column">
                  <wp:posOffset>-27598</wp:posOffset>
                </wp:positionH>
                <wp:positionV relativeFrom="paragraph">
                  <wp:posOffset>-41588</wp:posOffset>
                </wp:positionV>
                <wp:extent cx="637540" cy="10786745"/>
                <wp:effectExtent l="0" t="0" r="10160" b="1460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078674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-2.15pt;margin-top:-3.25pt;width:50.2pt;height:849.35pt;z-index:-2498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" fillcolor="#ff9" strokecolor="white [3201]" strokeweight="2pt">
                <v:stroke endcap="round"/>
              </v:rect>
            </w:pict>
          </mc:Fallback>
        </mc:AlternateContent>
      </w:r>
      <w:r w:rsidR="00EA6B44" w:rsidRPr="00543949">
        <w:rPr>
          <w:i/>
          <w:noProof/>
          <w:lang w:eastAsia="it-IT"/>
        </w:rPr>
        <w:drawing>
          <wp:anchor distT="0" distB="0" distL="114300" distR="114300" simplePos="0" relativeHeight="253399040" behindDoc="0" locked="0" layoutInCell="1" allowOverlap="1" wp14:anchorId="6B57AE20" wp14:editId="1DBFEEF3">
            <wp:simplePos x="0" y="0"/>
            <wp:positionH relativeFrom="column">
              <wp:posOffset>6225540</wp:posOffset>
            </wp:positionH>
            <wp:positionV relativeFrom="paragraph">
              <wp:posOffset>33020</wp:posOffset>
            </wp:positionV>
            <wp:extent cx="814070" cy="748030"/>
            <wp:effectExtent l="0" t="38100" r="24130" b="33020"/>
            <wp:wrapSquare wrapText="bothSides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6D7F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0FF" w:rsidRPr="002910FF">
        <w:rPr>
          <w:noProof/>
          <w:lang w:eastAsia="it-IT"/>
        </w:rPr>
        <w:drawing>
          <wp:anchor distT="0" distB="0" distL="114300" distR="114300" simplePos="0" relativeHeight="253485056" behindDoc="0" locked="0" layoutInCell="1" allowOverlap="1" wp14:anchorId="673E945A" wp14:editId="66CE23C0">
            <wp:simplePos x="0" y="0"/>
            <wp:positionH relativeFrom="column">
              <wp:posOffset>-1832610</wp:posOffset>
            </wp:positionH>
            <wp:positionV relativeFrom="paragraph">
              <wp:posOffset>9286240</wp:posOffset>
            </wp:positionV>
            <wp:extent cx="1732280" cy="479425"/>
            <wp:effectExtent l="35877" t="78423" r="113348" b="189547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magine 6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280" cy="47942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910FF" w:rsidRPr="002910FF">
        <w:rPr>
          <w:noProof/>
          <w:lang w:eastAsia="it-IT"/>
        </w:rPr>
        <w:drawing>
          <wp:anchor distT="0" distB="0" distL="114300" distR="114300" simplePos="0" relativeHeight="253484032" behindDoc="0" locked="0" layoutInCell="1" allowOverlap="1" wp14:anchorId="0D3E5B8A" wp14:editId="2C4A67FE">
            <wp:simplePos x="0" y="0"/>
            <wp:positionH relativeFrom="column">
              <wp:posOffset>-1873250</wp:posOffset>
            </wp:positionH>
            <wp:positionV relativeFrom="paragraph">
              <wp:posOffset>2165985</wp:posOffset>
            </wp:positionV>
            <wp:extent cx="1732280" cy="479425"/>
            <wp:effectExtent l="35877" t="78423" r="113348" b="189547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280" cy="47942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C6B9D" w:rsidRPr="00604F8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047486" behindDoc="1" locked="0" layoutInCell="1" allowOverlap="1" wp14:anchorId="3D845137" wp14:editId="182C91EF">
                <wp:simplePos x="0" y="0"/>
                <wp:positionH relativeFrom="column">
                  <wp:posOffset>-6810027</wp:posOffset>
                </wp:positionH>
                <wp:positionV relativeFrom="paragraph">
                  <wp:posOffset>-41910</wp:posOffset>
                </wp:positionV>
                <wp:extent cx="637540" cy="11087735"/>
                <wp:effectExtent l="0" t="0" r="10160" b="18415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1087735"/>
                        </a:xfrm>
                        <a:prstGeom prst="rect">
                          <a:avLst/>
                        </a:prstGeom>
                        <a:solidFill>
                          <a:srgbClr val="E790F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" o:spid="_x0000_s1026" style="position:absolute;margin-left:-536.2pt;margin-top:-3.3pt;width:50.2pt;height:873.05pt;z-index:-253268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" fillcolor="#e790f0" strokecolor="white [3201]" strokeweight="2pt">
                <v:stroke endcap="round"/>
              </v:rect>
            </w:pict>
          </mc:Fallback>
        </mc:AlternateContent>
      </w:r>
    </w:p>
    <w:p w:rsidR="00C65D11" w:rsidRDefault="00940925">
      <w:r w:rsidRPr="006C4B0D">
        <w:rPr>
          <w:i/>
          <w:noProof/>
          <w:lang w:eastAsia="it-IT"/>
        </w:rPr>
        <w:drawing>
          <wp:anchor distT="0" distB="0" distL="114300" distR="114300" simplePos="0" relativeHeight="253522944" behindDoc="0" locked="0" layoutInCell="1" allowOverlap="1" wp14:anchorId="3E9B2802" wp14:editId="615AAAAB">
            <wp:simplePos x="0" y="0"/>
            <wp:positionH relativeFrom="column">
              <wp:posOffset>4730115</wp:posOffset>
            </wp:positionH>
            <wp:positionV relativeFrom="paragraph">
              <wp:posOffset>201930</wp:posOffset>
            </wp:positionV>
            <wp:extent cx="1960245" cy="2152015"/>
            <wp:effectExtent l="190500" t="247650" r="192405" b="248285"/>
            <wp:wrapSquare wrapText="bothSides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5735">
                      <a:off x="0" y="0"/>
                      <a:ext cx="1960245" cy="215201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0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7DB782D6" wp14:editId="042341C2">
                <wp:simplePos x="0" y="0"/>
                <wp:positionH relativeFrom="column">
                  <wp:posOffset>599440</wp:posOffset>
                </wp:positionH>
                <wp:positionV relativeFrom="paragraph">
                  <wp:posOffset>45085</wp:posOffset>
                </wp:positionV>
                <wp:extent cx="3754120" cy="1119505"/>
                <wp:effectExtent l="38100" t="247650" r="36830" b="233045"/>
                <wp:wrapNone/>
                <wp:docPr id="55" name="Casella di tes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4825">
                          <a:off x="0" y="0"/>
                          <a:ext cx="3754120" cy="1119505"/>
                        </a:xfrm>
                        <a:prstGeom prst="roundRect">
                          <a:avLst>
                            <a:gd name="adj" fmla="val 36236"/>
                          </a:avLst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accent2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6C4B0D" w:rsidRPr="00786FBE" w:rsidRDefault="006C4B0D" w:rsidP="006C4B0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86FB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Forza, aiutateci a raccontare a tutti </w:t>
                            </w:r>
                            <w:r w:rsidRPr="00786FB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la Buona Notizia di questa domenica:</w:t>
                            </w:r>
                            <w:r w:rsidRPr="00786FB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D3ADC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40"/>
                                <w:szCs w:val="32"/>
                                <w:highlight w:val="yellow"/>
                              </w:rPr>
                              <w:t>Gesù è Risorto</w:t>
                            </w:r>
                            <w:r w:rsidRPr="003D3ADC">
                              <w:rPr>
                                <w:rFonts w:ascii="Kristen ITC" w:hAnsi="Kristen ITC" w:cs="Candara,Italic"/>
                                <w:b/>
                                <w:bCs/>
                                <w:color w:val="C00000"/>
                                <w:sz w:val="28"/>
                                <w:szCs w:val="26"/>
                                <w:highlight w:val="yellow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55" o:spid="_x0000_s1036" style="position:absolute;margin-left:47.2pt;margin-top:3.55pt;width:295.6pt;height:88.15pt;rotation:-562708fd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37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" fillcolor="#ffc" strokecolor="#6feba0 [3205]" strokeweight="2.25pt">
                <v:stroke dashstyle="1 1"/>
                <v:textbox inset="1mm,0,1mm,0">
                  <w:txbxContent>
                    <w:p w:rsidR="006C4B0D" w:rsidRPr="00786FBE" w:rsidRDefault="006C4B0D" w:rsidP="006C4B0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86FB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Forza, aiutateci a raccontare a tutti </w:t>
                      </w:r>
                      <w:r w:rsidRPr="00786FB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br/>
                        <w:t>la Buona Notizia di questa domenica:</w:t>
                      </w:r>
                      <w:r w:rsidRPr="00786FB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3D3ADC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40"/>
                          <w:szCs w:val="32"/>
                          <w:highlight w:val="yellow"/>
                        </w:rPr>
                        <w:t>Gesù è Risorto</w:t>
                      </w:r>
                      <w:r w:rsidRPr="003D3ADC">
                        <w:rPr>
                          <w:rFonts w:ascii="Kristen ITC" w:hAnsi="Kristen ITC" w:cs="Candara,Italic"/>
                          <w:b/>
                          <w:bCs/>
                          <w:color w:val="C00000"/>
                          <w:sz w:val="28"/>
                          <w:szCs w:val="26"/>
                          <w:highlight w:val="yellow"/>
                        </w:rPr>
                        <w:t>!</w:t>
                      </w:r>
                    </w:p>
                  </w:txbxContent>
                </v:textbox>
              </v:roundrect>
            </w:pict>
          </mc:Fallback>
        </mc:AlternateContent>
      </w:r>
      <w:r w:rsidR="00196FA5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579E663F" wp14:editId="72C5769F">
                <wp:simplePos x="0" y="0"/>
                <wp:positionH relativeFrom="column">
                  <wp:posOffset>-488315</wp:posOffset>
                </wp:positionH>
                <wp:positionV relativeFrom="paragraph">
                  <wp:posOffset>272415</wp:posOffset>
                </wp:positionV>
                <wp:extent cx="1583055" cy="585470"/>
                <wp:effectExtent l="0" t="0" r="0" b="0"/>
                <wp:wrapNone/>
                <wp:docPr id="49" name="Casella di tes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583055" cy="585470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FA5" w:rsidRPr="00C45A04" w:rsidRDefault="00196FA5" w:rsidP="00196FA5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28"/>
                                <w:szCs w:val="24"/>
                              </w:rPr>
                              <w:t>domenica di PASQUA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9" o:spid="_x0000_s1037" type="#_x0000_t202" style="position:absolute;margin-left:-38.45pt;margin-top:21.45pt;width:124.65pt;height:46.1pt;rotation:90;flip:x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" filled="f" stroked="f" strokeweight="3.25pt">
                <v:stroke dashstyle="3 1"/>
                <v:textbox inset="7mm,1mm,2mm,1mm">
                  <w:txbxContent>
                    <w:p w:rsidR="00196FA5" w:rsidRPr="00C45A04" w:rsidRDefault="00196FA5" w:rsidP="00196FA5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C00000"/>
                          <w:sz w:val="28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C00000"/>
                          <w:sz w:val="28"/>
                          <w:szCs w:val="24"/>
                        </w:rPr>
                        <w:t>domenica di PASQUA</w:t>
                      </w:r>
                    </w:p>
                  </w:txbxContent>
                </v:textbox>
              </v:shape>
            </w:pict>
          </mc:Fallback>
        </mc:AlternateContent>
      </w:r>
    </w:p>
    <w:p w:rsidR="0041254F" w:rsidRDefault="000537AE" w:rsidP="00795AAB">
      <w:pPr>
        <w:spacing w:after="200" w:line="276" w:lineRule="auto"/>
      </w:pPr>
      <w:r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1C6495A5" wp14:editId="59CD935C">
                <wp:simplePos x="0" y="0"/>
                <wp:positionH relativeFrom="column">
                  <wp:posOffset>-7512685</wp:posOffset>
                </wp:positionH>
                <wp:positionV relativeFrom="paragraph">
                  <wp:posOffset>152400</wp:posOffset>
                </wp:positionV>
                <wp:extent cx="1988820" cy="585470"/>
                <wp:effectExtent l="0" t="0" r="0" b="0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988820" cy="585470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254F" w:rsidRPr="000B572B" w:rsidRDefault="0041254F" w:rsidP="0041254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 w:val="28"/>
                                <w:szCs w:val="24"/>
                              </w:rPr>
                            </w:pPr>
                            <w:r w:rsidRPr="000B572B">
                              <w:rPr>
                                <w:rFonts w:ascii="Kristen ITC" w:hAnsi="Kristen ITC"/>
                                <w:b/>
                                <w:bCs/>
                                <w:color w:val="FFFF00"/>
                                <w:sz w:val="28"/>
                                <w:szCs w:val="24"/>
                              </w:rPr>
                              <w:t>I domenica  di Quaresima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2" o:spid="_x0000_s1038" type="#_x0000_t202" style="position:absolute;margin-left:-591.55pt;margin-top:12pt;width:156.6pt;height:46.1pt;rotation:90;flip:x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" filled="f" stroked="f" strokeweight="3.25pt">
                <v:stroke dashstyle="3 1"/>
                <v:textbox inset="7mm,1mm,2mm,1mm">
                  <w:txbxContent>
                    <w:p w:rsidR="0041254F" w:rsidRPr="000B572B" w:rsidRDefault="0041254F" w:rsidP="0041254F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FF00"/>
                          <w:sz w:val="28"/>
                          <w:szCs w:val="24"/>
                        </w:rPr>
                      </w:pPr>
                      <w:r w:rsidRPr="000B572B">
                        <w:rPr>
                          <w:rFonts w:ascii="Kristen ITC" w:hAnsi="Kristen ITC"/>
                          <w:b/>
                          <w:bCs/>
                          <w:color w:val="FFFF00"/>
                          <w:sz w:val="28"/>
                          <w:szCs w:val="24"/>
                        </w:rPr>
                        <w:t>I domenica  di Quaresima</w:t>
                      </w:r>
                    </w:p>
                  </w:txbxContent>
                </v:textbox>
              </v:shape>
            </w:pict>
          </mc:Fallback>
        </mc:AlternateContent>
      </w:r>
    </w:p>
    <w:p w:rsidR="0041254F" w:rsidRDefault="0041254F" w:rsidP="00795AAB">
      <w:pPr>
        <w:spacing w:after="200" w:line="276" w:lineRule="auto"/>
      </w:pPr>
    </w:p>
    <w:p w:rsidR="0041254F" w:rsidRDefault="00940925" w:rsidP="00795AAB">
      <w:pPr>
        <w:spacing w:after="200" w:line="276" w:lineRule="auto"/>
      </w:pPr>
      <w:r w:rsidRPr="00543949">
        <w:rPr>
          <w:i/>
          <w:noProof/>
          <w:lang w:eastAsia="it-IT"/>
        </w:rPr>
        <w:drawing>
          <wp:anchor distT="0" distB="0" distL="114300" distR="114300" simplePos="0" relativeHeight="253502464" behindDoc="0" locked="0" layoutInCell="1" allowOverlap="1" wp14:anchorId="71A6F38A" wp14:editId="2CD9E4ED">
            <wp:simplePos x="0" y="0"/>
            <wp:positionH relativeFrom="column">
              <wp:posOffset>3769995</wp:posOffset>
            </wp:positionH>
            <wp:positionV relativeFrom="paragraph">
              <wp:posOffset>173355</wp:posOffset>
            </wp:positionV>
            <wp:extent cx="703580" cy="646430"/>
            <wp:effectExtent l="0" t="38100" r="39370" b="39370"/>
            <wp:wrapSquare wrapText="bothSides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70358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B2">
        <w:rPr>
          <w:noProof/>
          <w:lang w:eastAsia="it-IT"/>
        </w:rPr>
        <w:drawing>
          <wp:anchor distT="0" distB="0" distL="114300" distR="114300" simplePos="0" relativeHeight="253405184" behindDoc="0" locked="0" layoutInCell="1" allowOverlap="1" wp14:anchorId="7146BC04" wp14:editId="41A7D492">
            <wp:simplePos x="0" y="0"/>
            <wp:positionH relativeFrom="column">
              <wp:posOffset>6718935</wp:posOffset>
            </wp:positionH>
            <wp:positionV relativeFrom="paragraph">
              <wp:posOffset>282575</wp:posOffset>
            </wp:positionV>
            <wp:extent cx="814070" cy="748030"/>
            <wp:effectExtent l="133350" t="38100" r="5080" b="147320"/>
            <wp:wrapSquare wrapText="bothSides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54F" w:rsidRDefault="00940925" w:rsidP="00795AAB">
      <w:pPr>
        <w:spacing w:after="200" w:line="276" w:lineRule="auto"/>
      </w:pPr>
      <w:r w:rsidRPr="006C4B0D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5A988A16" wp14:editId="28F6667B">
                <wp:simplePos x="0" y="0"/>
                <wp:positionH relativeFrom="column">
                  <wp:posOffset>2686050</wp:posOffset>
                </wp:positionH>
                <wp:positionV relativeFrom="paragraph">
                  <wp:posOffset>300355</wp:posOffset>
                </wp:positionV>
                <wp:extent cx="8077200" cy="7594600"/>
                <wp:effectExtent l="76200" t="114300" r="10795" b="128905"/>
                <wp:wrapNone/>
                <wp:docPr id="77" name="Casella di tes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4094">
                          <a:off x="0" y="0"/>
                          <a:ext cx="8077200" cy="759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4B0D" w:rsidRPr="006C4B0D" w:rsidRDefault="006C4B0D" w:rsidP="006C4B0D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C4B0D"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7" o:spid="_x0000_s1039" type="#_x0000_t202" style="position:absolute;margin-left:211.5pt;margin-top:23.65pt;width:636pt;height:598pt;rotation:-1273480fd;z-index:253529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" filled="f" stroked="f">
                <v:textbox style="mso-fit-shape-to-text:t">
                  <w:txbxContent>
                    <w:p w:rsidR="006C4B0D" w:rsidRPr="006C4B0D" w:rsidRDefault="006C4B0D" w:rsidP="006C4B0D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C4B0D"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DIN</w:t>
                      </w:r>
                    </w:p>
                  </w:txbxContent>
                </v:textbox>
              </v:shape>
            </w:pict>
          </mc:Fallback>
        </mc:AlternateContent>
      </w:r>
      <w:r w:rsidR="006C4B0D" w:rsidRPr="006C4B0D">
        <w:rPr>
          <w:i/>
          <w:noProof/>
          <w:lang w:eastAsia="it-IT"/>
        </w:rPr>
        <w:drawing>
          <wp:anchor distT="0" distB="0" distL="114300" distR="114300" simplePos="0" relativeHeight="253523968" behindDoc="0" locked="0" layoutInCell="1" allowOverlap="1" wp14:anchorId="2A68D8D4" wp14:editId="13530194">
            <wp:simplePos x="0" y="0"/>
            <wp:positionH relativeFrom="column">
              <wp:posOffset>640715</wp:posOffset>
            </wp:positionH>
            <wp:positionV relativeFrom="paragraph">
              <wp:posOffset>120650</wp:posOffset>
            </wp:positionV>
            <wp:extent cx="1943100" cy="2040890"/>
            <wp:effectExtent l="19050" t="266700" r="19050" b="0"/>
            <wp:wrapSquare wrapText="bothSides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797">
                      <a:off x="0" y="0"/>
                      <a:ext cx="1943100" cy="2040890"/>
                    </a:xfrm>
                    <a:prstGeom prst="teardrop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54F" w:rsidRDefault="00F1551E" w:rsidP="00795AAB">
      <w:pPr>
        <w:spacing w:after="200" w:line="276" w:lineRule="auto"/>
      </w:pPr>
      <w:r>
        <w:rPr>
          <w:noProof/>
          <w:lang w:eastAsia="it-IT"/>
        </w:rPr>
        <w:drawing>
          <wp:anchor distT="0" distB="0" distL="114300" distR="114300" simplePos="0" relativeHeight="253304832" behindDoc="0" locked="0" layoutInCell="1" allowOverlap="1" wp14:anchorId="727045F5" wp14:editId="5838B4E0">
            <wp:simplePos x="0" y="0"/>
            <wp:positionH relativeFrom="column">
              <wp:posOffset>6923713</wp:posOffset>
            </wp:positionH>
            <wp:positionV relativeFrom="paragraph">
              <wp:posOffset>236781</wp:posOffset>
            </wp:positionV>
            <wp:extent cx="1796415" cy="530860"/>
            <wp:effectExtent l="42228" t="72072" r="112712" b="188913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 3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415" cy="530860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0225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04512" behindDoc="1" locked="0" layoutInCell="1" allowOverlap="1" wp14:anchorId="127FCC5F" wp14:editId="4BD00791">
                <wp:simplePos x="0" y="0"/>
                <wp:positionH relativeFrom="column">
                  <wp:posOffset>287655</wp:posOffset>
                </wp:positionH>
                <wp:positionV relativeFrom="paragraph">
                  <wp:posOffset>244475</wp:posOffset>
                </wp:positionV>
                <wp:extent cx="1134110" cy="1187450"/>
                <wp:effectExtent l="0" t="45720" r="115570" b="1270"/>
                <wp:wrapNone/>
                <wp:docPr id="47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2.65pt;margin-top:19.25pt;width:89.3pt;height:93.5pt;rotation:7883589fd;z-index:-2498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" filled="f" strokecolor="#d71623 [2409]" strokeweight="2.75pt">
                <v:stroke opacity="25443f" endcap="round"/>
              </v:shape>
            </w:pict>
          </mc:Fallback>
        </mc:AlternateContent>
      </w:r>
    </w:p>
    <w:p w:rsidR="00E20AAD" w:rsidRPr="00E20AAD" w:rsidRDefault="00940925" w:rsidP="006A76ED">
      <w:pPr>
        <w:spacing w:after="200" w:line="276" w:lineRule="auto"/>
      </w:pPr>
      <w:r w:rsidRPr="006C4B0D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3B5E30A2" wp14:editId="277C988F">
                <wp:simplePos x="0" y="0"/>
                <wp:positionH relativeFrom="column">
                  <wp:posOffset>3344545</wp:posOffset>
                </wp:positionH>
                <wp:positionV relativeFrom="paragraph">
                  <wp:posOffset>552450</wp:posOffset>
                </wp:positionV>
                <wp:extent cx="8077200" cy="7594600"/>
                <wp:effectExtent l="76200" t="152400" r="0" b="167005"/>
                <wp:wrapNone/>
                <wp:docPr id="78" name="Casella di tes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67503">
                          <a:off x="0" y="0"/>
                          <a:ext cx="8077200" cy="759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4B0D" w:rsidRPr="006C4B0D" w:rsidRDefault="006C4B0D" w:rsidP="006C4B0D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C4B0D"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8" o:spid="_x0000_s1040" type="#_x0000_t202" style="position:absolute;margin-left:263.35pt;margin-top:43.5pt;width:636pt;height:598pt;rotation:1384451fd;z-index:253530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" filled="f" stroked="f">
                <v:textbox style="mso-fit-shape-to-text:t">
                  <w:txbxContent>
                    <w:p w:rsidR="006C4B0D" w:rsidRPr="006C4B0D" w:rsidRDefault="006C4B0D" w:rsidP="006C4B0D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C4B0D"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DON</w:t>
                      </w:r>
                    </w:p>
                  </w:txbxContent>
                </v:textbox>
              </v:shape>
            </w:pict>
          </mc:Fallback>
        </mc:AlternateContent>
      </w:r>
      <w:r w:rsidRPr="00660BA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70C188D4" wp14:editId="4BAB1970">
                <wp:simplePos x="0" y="0"/>
                <wp:positionH relativeFrom="column">
                  <wp:posOffset>4408805</wp:posOffset>
                </wp:positionH>
                <wp:positionV relativeFrom="paragraph">
                  <wp:posOffset>5962015</wp:posOffset>
                </wp:positionV>
                <wp:extent cx="2508885" cy="1605280"/>
                <wp:effectExtent l="0" t="0" r="0" b="0"/>
                <wp:wrapSquare wrapText="bothSides"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160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CC" w:rsidRPr="00FA1455" w:rsidRDefault="00940925" w:rsidP="00940925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t xml:space="preserve">Grazie Gesù 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br/>
                              <w:t xml:space="preserve">perché Tu illumini 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br/>
                              <w:t xml:space="preserve">il nostro cuore 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br/>
                              <w:t xml:space="preserve">di amore e speranza!  </w:t>
                            </w:r>
                            <w:r w:rsidR="00FA1455" w:rsidRPr="00FA1455">
                              <w:rPr>
                                <w:rFonts w:ascii="Kristen ITC" w:hAnsi="Kristen ITC"/>
                                <w:b/>
                                <w:color w:val="FFFF00"/>
                                <w:sz w:val="3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5" o:spid="_x0000_s1041" type="#_x0000_t202" style="position:absolute;margin-left:347.15pt;margin-top:469.45pt;width:197.55pt;height:126.4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" filled="f" stroked="f" strokeweight=".5pt">
                <v:textbox>
                  <w:txbxContent>
                    <w:p w:rsidR="000449CC" w:rsidRPr="00FA1455" w:rsidRDefault="00940925" w:rsidP="00940925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t xml:space="preserve">Grazie Gesù </w:t>
                      </w:r>
                      <w:r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br/>
                        <w:t xml:space="preserve">perché Tu illumini </w:t>
                      </w:r>
                      <w:r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br/>
                        <w:t xml:space="preserve">il nostro cuore </w:t>
                      </w:r>
                      <w:r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br/>
                        <w:t xml:space="preserve">di amore e speranza!  </w:t>
                      </w:r>
                      <w:r w:rsidR="00FA1455" w:rsidRPr="00FA1455">
                        <w:rPr>
                          <w:rFonts w:ascii="Kristen ITC" w:hAnsi="Kristen ITC"/>
                          <w:b/>
                          <w:color w:val="FFFF00"/>
                          <w:sz w:val="36"/>
                          <w:szCs w:val="2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4B0D">
        <w:rPr>
          <w:i/>
          <w:noProof/>
          <w:lang w:eastAsia="it-IT"/>
        </w:rPr>
        <w:drawing>
          <wp:anchor distT="0" distB="0" distL="114300" distR="114300" simplePos="0" relativeHeight="253520896" behindDoc="0" locked="0" layoutInCell="1" allowOverlap="1" wp14:anchorId="7DFBB13B" wp14:editId="3BCB1294">
            <wp:simplePos x="0" y="0"/>
            <wp:positionH relativeFrom="column">
              <wp:posOffset>3804285</wp:posOffset>
            </wp:positionH>
            <wp:positionV relativeFrom="paragraph">
              <wp:posOffset>2004695</wp:posOffset>
            </wp:positionV>
            <wp:extent cx="1849755" cy="2487295"/>
            <wp:effectExtent l="342900" t="190500" r="360045" b="179705"/>
            <wp:wrapSquare wrapText="bothSides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8093">
                      <a:off x="0" y="0"/>
                      <a:ext cx="1849755" cy="248729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BA9">
        <w:rPr>
          <w:noProof/>
          <w:lang w:eastAsia="it-IT"/>
        </w:rPr>
        <w:drawing>
          <wp:anchor distT="0" distB="0" distL="114300" distR="114300" simplePos="0" relativeHeight="253475840" behindDoc="0" locked="0" layoutInCell="1" allowOverlap="1" wp14:anchorId="78949233" wp14:editId="76B9B7F1">
            <wp:simplePos x="0" y="0"/>
            <wp:positionH relativeFrom="column">
              <wp:posOffset>3536983</wp:posOffset>
            </wp:positionH>
            <wp:positionV relativeFrom="paragraph">
              <wp:posOffset>4564593</wp:posOffset>
            </wp:positionV>
            <wp:extent cx="4078180" cy="3981342"/>
            <wp:effectExtent l="0" t="0" r="0" b="635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8242" b="3503"/>
                    <a:stretch/>
                  </pic:blipFill>
                  <pic:spPr bwMode="auto">
                    <a:xfrm>
                      <a:off x="0" y="0"/>
                      <a:ext cx="4078180" cy="398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B0D" w:rsidRPr="006C4B0D">
        <w:rPr>
          <w:i/>
          <w:noProof/>
          <w:lang w:eastAsia="it-IT"/>
        </w:rPr>
        <w:drawing>
          <wp:anchor distT="0" distB="0" distL="114300" distR="114300" simplePos="0" relativeHeight="253521920" behindDoc="0" locked="0" layoutInCell="1" allowOverlap="1" wp14:anchorId="4DD29DD9" wp14:editId="23FE6D11">
            <wp:simplePos x="0" y="0"/>
            <wp:positionH relativeFrom="column">
              <wp:posOffset>5412105</wp:posOffset>
            </wp:positionH>
            <wp:positionV relativeFrom="paragraph">
              <wp:posOffset>878205</wp:posOffset>
            </wp:positionV>
            <wp:extent cx="1871980" cy="1861185"/>
            <wp:effectExtent l="0" t="0" r="0" b="5715"/>
            <wp:wrapSquare wrapText="bothSides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86118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0D" w:rsidRPr="006C4B0D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72AAF9D8" wp14:editId="243FB70D">
                <wp:simplePos x="0" y="0"/>
                <wp:positionH relativeFrom="column">
                  <wp:posOffset>2486660</wp:posOffset>
                </wp:positionH>
                <wp:positionV relativeFrom="paragraph">
                  <wp:posOffset>1557020</wp:posOffset>
                </wp:positionV>
                <wp:extent cx="8077200" cy="7594600"/>
                <wp:effectExtent l="57150" t="152400" r="6350" b="167005"/>
                <wp:wrapNone/>
                <wp:docPr id="81" name="Casella di tes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4094">
                          <a:off x="0" y="0"/>
                          <a:ext cx="8077200" cy="759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4B0D" w:rsidRPr="006C4B0D" w:rsidRDefault="006C4B0D" w:rsidP="006C4B0D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C4B0D"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81" o:spid="_x0000_s1042" type="#_x0000_t202" style="position:absolute;margin-left:195.8pt;margin-top:122.6pt;width:636pt;height:598pt;rotation:-1273480fd;z-index:253531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" filled="f" stroked="f">
                <v:textbox style="mso-fit-shape-to-text:t">
                  <w:txbxContent>
                    <w:p w:rsidR="006C4B0D" w:rsidRPr="006C4B0D" w:rsidRDefault="006C4B0D" w:rsidP="006C4B0D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C4B0D"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DAN</w:t>
                      </w:r>
                    </w:p>
                  </w:txbxContent>
                </v:textbox>
              </v:shape>
            </w:pict>
          </mc:Fallback>
        </mc:AlternateContent>
      </w:r>
      <w:r w:rsidR="006C4B0D" w:rsidRPr="006C4B0D">
        <w:rPr>
          <w:i/>
          <w:noProof/>
          <w:lang w:eastAsia="it-IT"/>
        </w:rPr>
        <w:drawing>
          <wp:anchor distT="0" distB="0" distL="114300" distR="114300" simplePos="0" relativeHeight="253524992" behindDoc="0" locked="0" layoutInCell="1" allowOverlap="1" wp14:anchorId="6A006D2A" wp14:editId="2D68E510">
            <wp:simplePos x="0" y="0"/>
            <wp:positionH relativeFrom="column">
              <wp:posOffset>1165860</wp:posOffset>
            </wp:positionH>
            <wp:positionV relativeFrom="paragraph">
              <wp:posOffset>2550795</wp:posOffset>
            </wp:positionV>
            <wp:extent cx="2146300" cy="2498725"/>
            <wp:effectExtent l="0" t="0" r="6350" b="0"/>
            <wp:wrapSquare wrapText="bothSides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498725"/>
                    </a:xfrm>
                    <a:prstGeom prst="round2Same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0D" w:rsidRPr="006C4B0D">
        <w:rPr>
          <w:i/>
          <w:noProof/>
          <w:lang w:eastAsia="it-IT"/>
        </w:rPr>
        <w:drawing>
          <wp:anchor distT="0" distB="0" distL="114300" distR="114300" simplePos="0" relativeHeight="253519872" behindDoc="0" locked="0" layoutInCell="1" allowOverlap="1" wp14:anchorId="2C285382" wp14:editId="22185AA6">
            <wp:simplePos x="0" y="0"/>
            <wp:positionH relativeFrom="column">
              <wp:posOffset>698500</wp:posOffset>
            </wp:positionH>
            <wp:positionV relativeFrom="paragraph">
              <wp:posOffset>5572760</wp:posOffset>
            </wp:positionV>
            <wp:extent cx="2073275" cy="2388870"/>
            <wp:effectExtent l="304800" t="228600" r="307975" b="220980"/>
            <wp:wrapSquare wrapText="bothSides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1522">
                      <a:off x="0" y="0"/>
                      <a:ext cx="2073275" cy="238887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A05">
        <w:rPr>
          <w:noProof/>
          <w:lang w:eastAsia="it-IT"/>
        </w:rPr>
        <w:drawing>
          <wp:anchor distT="0" distB="0" distL="114300" distR="114300" simplePos="0" relativeHeight="251296255" behindDoc="0" locked="0" layoutInCell="1" allowOverlap="1" wp14:anchorId="1B5A6388" wp14:editId="75A907FC">
            <wp:simplePos x="0" y="0"/>
            <wp:positionH relativeFrom="column">
              <wp:posOffset>2520315</wp:posOffset>
            </wp:positionH>
            <wp:positionV relativeFrom="paragraph">
              <wp:posOffset>5954395</wp:posOffset>
            </wp:positionV>
            <wp:extent cx="814070" cy="748030"/>
            <wp:effectExtent l="133350" t="38100" r="5080" b="14732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FA5">
        <w:rPr>
          <w:noProof/>
          <w:lang w:eastAsia="it-IT"/>
        </w:rPr>
        <w:drawing>
          <wp:anchor distT="0" distB="0" distL="114300" distR="114300" simplePos="0" relativeHeight="253512704" behindDoc="0" locked="0" layoutInCell="1" allowOverlap="1" wp14:anchorId="70A4357F" wp14:editId="66A53927">
            <wp:simplePos x="0" y="0"/>
            <wp:positionH relativeFrom="column">
              <wp:posOffset>-556482</wp:posOffset>
            </wp:positionH>
            <wp:positionV relativeFrom="paragraph">
              <wp:posOffset>7068176</wp:posOffset>
            </wp:positionV>
            <wp:extent cx="1732280" cy="479425"/>
            <wp:effectExtent l="35877" t="78423" r="113348" b="189547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magine 6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280" cy="47942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96FA5">
        <w:rPr>
          <w:noProof/>
          <w:lang w:eastAsia="it-IT"/>
        </w:rPr>
        <w:drawing>
          <wp:anchor distT="0" distB="0" distL="114300" distR="114300" simplePos="0" relativeHeight="253508608" behindDoc="0" locked="0" layoutInCell="1" allowOverlap="1" wp14:anchorId="6B8E7C49" wp14:editId="5442E4AB">
            <wp:simplePos x="0" y="0"/>
            <wp:positionH relativeFrom="column">
              <wp:posOffset>-506095</wp:posOffset>
            </wp:positionH>
            <wp:positionV relativeFrom="paragraph">
              <wp:posOffset>69215</wp:posOffset>
            </wp:positionV>
            <wp:extent cx="1732280" cy="479425"/>
            <wp:effectExtent l="35877" t="78423" r="113348" b="189547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2280" cy="47942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96FA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254B608B" wp14:editId="57C387F7">
                <wp:simplePos x="0" y="0"/>
                <wp:positionH relativeFrom="column">
                  <wp:posOffset>-1740534</wp:posOffset>
                </wp:positionH>
                <wp:positionV relativeFrom="paragraph">
                  <wp:posOffset>2950812</wp:posOffset>
                </wp:positionV>
                <wp:extent cx="4179571" cy="572770"/>
                <wp:effectExtent l="50800" t="44450" r="43180" b="43180"/>
                <wp:wrapNone/>
                <wp:docPr id="48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79571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7EA" w:rsidRPr="00196FA5" w:rsidRDefault="00CB27EA" w:rsidP="00CB27EA">
                            <w:pPr>
                              <w:rPr>
                                <w:rFonts w:ascii="Adam Warren pro" w:hAnsi="Adam Warren pro" w:cs="Cavolini"/>
                                <w:b/>
                                <w:color w:val="C00000"/>
                                <w:sz w:val="72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spellStart"/>
                            <w:r w:rsidRPr="00196FA5">
                              <w:rPr>
                                <w:rFonts w:ascii="Adam Warren pro" w:hAnsi="Adam Warren pro" w:cs="Cavolini"/>
                                <w:b/>
                                <w:color w:val="C00000"/>
                                <w:sz w:val="72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attivita’</w:t>
                            </w:r>
                            <w:proofErr w:type="spellEnd"/>
                            <w:r w:rsidRPr="00196FA5">
                              <w:rPr>
                                <w:rFonts w:ascii="Adam Warren pro" w:hAnsi="Adam Warren pro" w:cs="Cavolini"/>
                                <w:b/>
                                <w:color w:val="C00000"/>
                                <w:sz w:val="72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insieme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48" o:spid="_x0000_s1043" type="#_x0000_t202" style="position:absolute;margin-left:-137.05pt;margin-top:232.35pt;width:329.1pt;height:45.1pt;rotation:-90;z-index:25349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" filled="f" stroked="f">
                <v:textbox inset="0,0,0,0">
                  <w:txbxContent>
                    <w:p w:rsidR="00CB27EA" w:rsidRPr="00196FA5" w:rsidRDefault="00CB27EA" w:rsidP="00CB27EA">
                      <w:pPr>
                        <w:rPr>
                          <w:rFonts w:ascii="Adam Warren pro" w:hAnsi="Adam Warren pro" w:cs="Cavolini"/>
                          <w:b/>
                          <w:color w:val="C00000"/>
                          <w:sz w:val="72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spellStart"/>
                      <w:r w:rsidRPr="00196FA5">
                        <w:rPr>
                          <w:rFonts w:ascii="Adam Warren pro" w:hAnsi="Adam Warren pro" w:cs="Cavolini"/>
                          <w:b/>
                          <w:color w:val="C00000"/>
                          <w:sz w:val="72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attivita’</w:t>
                      </w:r>
                      <w:proofErr w:type="spellEnd"/>
                      <w:r w:rsidRPr="00196FA5">
                        <w:rPr>
                          <w:rFonts w:ascii="Adam Warren pro" w:hAnsi="Adam Warren pro" w:cs="Cavolini"/>
                          <w:b/>
                          <w:color w:val="C00000"/>
                          <w:sz w:val="72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insieme</w:t>
                      </w:r>
                    </w:p>
                  </w:txbxContent>
                </v:textbox>
              </v:shape>
            </w:pict>
          </mc:Fallback>
        </mc:AlternateContent>
      </w:r>
      <w:r w:rsidR="00D409B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53631" behindDoc="0" locked="0" layoutInCell="1" allowOverlap="1" wp14:anchorId="61A4502E" wp14:editId="77A4CDCC">
                <wp:simplePos x="0" y="0"/>
                <wp:positionH relativeFrom="column">
                  <wp:posOffset>5518785</wp:posOffset>
                </wp:positionH>
                <wp:positionV relativeFrom="paragraph">
                  <wp:posOffset>2193290</wp:posOffset>
                </wp:positionV>
                <wp:extent cx="3119120" cy="1797050"/>
                <wp:effectExtent l="299085" t="0" r="285115" b="0"/>
                <wp:wrapNone/>
                <wp:docPr id="17" name="Cerchio vuo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67807">
                          <a:off x="0" y="0"/>
                          <a:ext cx="3119120" cy="1797050"/>
                        </a:xfrm>
                        <a:prstGeom prst="don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hio vuoto 17" o:spid="_x0000_s1026" type="#_x0000_t23" style="position:absolute;margin-left:434.55pt;margin-top:172.7pt;width:245.6pt;height:141.5pt;rotation:-3530417fd;z-index:2532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" adj="3111" fillcolor="#c0fffb [660]" strokecolor="#c0fffb [660]" strokeweight="1.25pt">
                <v:stroke endcap="round"/>
              </v:shape>
            </w:pict>
          </mc:Fallback>
        </mc:AlternateContent>
      </w:r>
      <w:r w:rsidR="00A0225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06560" behindDoc="1" locked="0" layoutInCell="1" allowOverlap="1" wp14:anchorId="08780A31" wp14:editId="002BAFAE">
                <wp:simplePos x="0" y="0"/>
                <wp:positionH relativeFrom="column">
                  <wp:posOffset>836930</wp:posOffset>
                </wp:positionH>
                <wp:positionV relativeFrom="paragraph">
                  <wp:posOffset>7466330</wp:posOffset>
                </wp:positionV>
                <wp:extent cx="1134110" cy="1187450"/>
                <wp:effectExtent l="0" t="45720" r="115570" b="1270"/>
                <wp:wrapNone/>
                <wp:docPr id="50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65.9pt;margin-top:587.9pt;width:89.3pt;height:93.5pt;rotation:7883589fd;z-index:-2498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" filled="f" strokecolor="#d71623 [2409]" strokeweight="2.75pt">
                <v:stroke opacity="25443f" endcap="round"/>
              </v:shape>
            </w:pict>
          </mc:Fallback>
        </mc:AlternateContent>
      </w:r>
      <w:r w:rsidR="00A0225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72416" behindDoc="1" locked="0" layoutInCell="1" allowOverlap="1" wp14:anchorId="26FF4A54" wp14:editId="2AD34120">
                <wp:simplePos x="0" y="0"/>
                <wp:positionH relativeFrom="column">
                  <wp:posOffset>1399540</wp:posOffset>
                </wp:positionH>
                <wp:positionV relativeFrom="paragraph">
                  <wp:posOffset>3769360</wp:posOffset>
                </wp:positionV>
                <wp:extent cx="1134110" cy="1187450"/>
                <wp:effectExtent l="0" t="45720" r="115570" b="1270"/>
                <wp:wrapNone/>
                <wp:docPr id="79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110.2pt;margin-top:296.8pt;width:89.3pt;height:93.5pt;rotation:7883589fd;z-index:-2499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" filled="f" strokecolor="#d71623 [2409]" strokeweight="2.75pt">
                <v:stroke opacity="25443f" endcap="round"/>
              </v:shape>
            </w:pict>
          </mc:Fallback>
        </mc:AlternateContent>
      </w:r>
      <w:r w:rsidR="00A02255" w:rsidRPr="00543949">
        <w:rPr>
          <w:i/>
          <w:noProof/>
          <w:lang w:eastAsia="it-IT"/>
        </w:rPr>
        <w:drawing>
          <wp:anchor distT="0" distB="0" distL="114300" distR="114300" simplePos="0" relativeHeight="253480960" behindDoc="0" locked="0" layoutInCell="1" allowOverlap="1" wp14:anchorId="05762ADE" wp14:editId="215729A4">
            <wp:simplePos x="0" y="0"/>
            <wp:positionH relativeFrom="column">
              <wp:posOffset>3439795</wp:posOffset>
            </wp:positionH>
            <wp:positionV relativeFrom="paragraph">
              <wp:posOffset>3578860</wp:posOffset>
            </wp:positionV>
            <wp:extent cx="703580" cy="646430"/>
            <wp:effectExtent l="0" t="38100" r="39370" b="39370"/>
            <wp:wrapSquare wrapText="bothSides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70358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B4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98688" behindDoc="1" locked="0" layoutInCell="1" allowOverlap="1" wp14:anchorId="27E54BC0" wp14:editId="2297D00E">
                <wp:simplePos x="0" y="0"/>
                <wp:positionH relativeFrom="column">
                  <wp:posOffset>4645025</wp:posOffset>
                </wp:positionH>
                <wp:positionV relativeFrom="paragraph">
                  <wp:posOffset>1062990</wp:posOffset>
                </wp:positionV>
                <wp:extent cx="1134110" cy="1187450"/>
                <wp:effectExtent l="0" t="45720" r="115570" b="1270"/>
                <wp:wrapNone/>
                <wp:docPr id="34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40000"/>
                              <a:lumOff val="6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365.75pt;margin-top:83.7pt;width:89.3pt;height:93.5pt;rotation:7883589fd;z-index:-2500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" filled="f" strokecolor="#f7b9bd [1305]" strokeweight="2.75pt">
                <v:stroke opacity="25443f" endcap="round"/>
              </v:shape>
            </w:pict>
          </mc:Fallback>
        </mc:AlternateContent>
      </w:r>
      <w:r w:rsidR="00FA1455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3515719E" wp14:editId="12B48DA6">
                <wp:simplePos x="0" y="0"/>
                <wp:positionH relativeFrom="column">
                  <wp:posOffset>7025640</wp:posOffset>
                </wp:positionH>
                <wp:positionV relativeFrom="paragraph">
                  <wp:posOffset>34925</wp:posOffset>
                </wp:positionV>
                <wp:extent cx="1802130" cy="624205"/>
                <wp:effectExtent l="0" t="0" r="0" b="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2130" cy="624205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254F" w:rsidRPr="00B35175" w:rsidRDefault="0041254F" w:rsidP="0041254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III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Domenica di 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br/>
                              <w:t>Avvento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3" o:spid="_x0000_s1044" type="#_x0000_t202" style="position:absolute;margin-left:553.2pt;margin-top:2.75pt;width:141.9pt;height:49.15pt;rotation:-90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" filled="f" stroked="f" strokeweight="3.25pt">
                <v:stroke dashstyle="3 1"/>
                <v:textbox inset="7mm,1mm,2mm,1mm">
                  <w:txbxContent>
                    <w:p w:rsidR="0041254F" w:rsidRPr="00B35175" w:rsidRDefault="0041254F" w:rsidP="0041254F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>III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Domenica di 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br/>
                        <w:t>Avvento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B1319">
        <w:rPr>
          <w:noProof/>
          <w:lang w:eastAsia="it-IT"/>
        </w:rPr>
        <w:drawing>
          <wp:anchor distT="0" distB="0" distL="114300" distR="114300" simplePos="0" relativeHeight="253396992" behindDoc="0" locked="0" layoutInCell="1" allowOverlap="1" wp14:anchorId="33AAC537" wp14:editId="395C9364">
            <wp:simplePos x="0" y="0"/>
            <wp:positionH relativeFrom="column">
              <wp:posOffset>4740910</wp:posOffset>
            </wp:positionH>
            <wp:positionV relativeFrom="paragraph">
              <wp:posOffset>503555</wp:posOffset>
            </wp:positionV>
            <wp:extent cx="399415" cy="367030"/>
            <wp:effectExtent l="76200" t="76200" r="19685" b="71120"/>
            <wp:wrapSquare wrapText="bothSides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39941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55E" w:rsidRPr="00152600">
        <w:rPr>
          <w:i/>
          <w:noProof/>
          <w:lang w:eastAsia="it-IT"/>
        </w:rPr>
        <w:t xml:space="preserve"> </w:t>
      </w:r>
      <w:r w:rsidR="006C4B0D" w:rsidRPr="006C4B0D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2F8F36F3" wp14:editId="243BD707">
                <wp:simplePos x="0" y="0"/>
                <wp:positionH relativeFrom="column">
                  <wp:posOffset>-1944370</wp:posOffset>
                </wp:positionH>
                <wp:positionV relativeFrom="paragraph">
                  <wp:posOffset>-1478280</wp:posOffset>
                </wp:positionV>
                <wp:extent cx="8077200" cy="7594600"/>
                <wp:effectExtent l="76200" t="114300" r="29845" b="129540"/>
                <wp:wrapNone/>
                <wp:docPr id="74" name="Casella di tes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4094">
                          <a:off x="0" y="0"/>
                          <a:ext cx="8077200" cy="759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4B0D" w:rsidRPr="006C4B0D" w:rsidRDefault="006C4B0D" w:rsidP="006C4B0D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C4B0D"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4" o:spid="_x0000_s1045" type="#_x0000_t202" style="position:absolute;margin-left:-153.1pt;margin-top:-116.4pt;width:636pt;height:598pt;rotation:-1273480fd;z-index:253526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" filled="f" stroked="f">
                <v:textbox style="mso-fit-shape-to-text:t">
                  <w:txbxContent>
                    <w:p w:rsidR="006C4B0D" w:rsidRPr="006C4B0D" w:rsidRDefault="006C4B0D" w:rsidP="006C4B0D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C4B0D"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DIN</w:t>
                      </w:r>
                    </w:p>
                  </w:txbxContent>
                </v:textbox>
              </v:shape>
            </w:pict>
          </mc:Fallback>
        </mc:AlternateContent>
      </w:r>
      <w:r w:rsidR="006C4B0D" w:rsidRPr="006C4B0D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26B4FDB6" wp14:editId="0876049D">
                <wp:simplePos x="0" y="0"/>
                <wp:positionH relativeFrom="column">
                  <wp:posOffset>-2244090</wp:posOffset>
                </wp:positionH>
                <wp:positionV relativeFrom="paragraph">
                  <wp:posOffset>1256030</wp:posOffset>
                </wp:positionV>
                <wp:extent cx="8077200" cy="7594600"/>
                <wp:effectExtent l="95250" t="114300" r="106045" b="129540"/>
                <wp:wrapNone/>
                <wp:docPr id="75" name="Casella di tes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67503">
                          <a:off x="0" y="0"/>
                          <a:ext cx="8077200" cy="759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4B0D" w:rsidRPr="006C4B0D" w:rsidRDefault="006C4B0D" w:rsidP="006C4B0D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C4B0D"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5" o:spid="_x0000_s1046" type="#_x0000_t202" style="position:absolute;margin-left:-176.7pt;margin-top:98.9pt;width:636pt;height:598pt;rotation:1384451fd;z-index:253527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" filled="f" stroked="f">
                <v:textbox style="mso-fit-shape-to-text:t">
                  <w:txbxContent>
                    <w:p w:rsidR="006C4B0D" w:rsidRPr="006C4B0D" w:rsidRDefault="006C4B0D" w:rsidP="006C4B0D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C4B0D"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DON</w:t>
                      </w:r>
                    </w:p>
                  </w:txbxContent>
                </v:textbox>
              </v:shape>
            </w:pict>
          </mc:Fallback>
        </mc:AlternateContent>
      </w:r>
      <w:r w:rsidR="006C4B0D" w:rsidRPr="006C4B0D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329BB82E" wp14:editId="1AF57895">
                <wp:simplePos x="0" y="0"/>
                <wp:positionH relativeFrom="column">
                  <wp:posOffset>-2212340</wp:posOffset>
                </wp:positionH>
                <wp:positionV relativeFrom="paragraph">
                  <wp:posOffset>2712720</wp:posOffset>
                </wp:positionV>
                <wp:extent cx="8077200" cy="7594600"/>
                <wp:effectExtent l="76200" t="114300" r="29845" b="129540"/>
                <wp:wrapNone/>
                <wp:docPr id="76" name="Casella di tes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4094">
                          <a:off x="0" y="0"/>
                          <a:ext cx="8077200" cy="759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4B0D" w:rsidRPr="006C4B0D" w:rsidRDefault="006C4B0D" w:rsidP="006C4B0D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C4B0D">
                              <w:rPr>
                                <w:rFonts w:ascii="Jokerman" w:hAnsi="Jokerman"/>
                                <w:b/>
                                <w:outline/>
                                <w:noProof/>
                                <w:color w:val="6FEBA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6" o:spid="_x0000_s1047" type="#_x0000_t202" style="position:absolute;margin-left:-174.2pt;margin-top:213.6pt;width:636pt;height:598pt;rotation:-1273480fd;z-index:253528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" filled="f" stroked="f">
                <v:textbox style="mso-fit-shape-to-text:t">
                  <w:txbxContent>
                    <w:p w:rsidR="006C4B0D" w:rsidRPr="006C4B0D" w:rsidRDefault="006C4B0D" w:rsidP="006C4B0D">
                      <w:pPr>
                        <w:jc w:val="center"/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C4B0D">
                        <w:rPr>
                          <w:rFonts w:ascii="Jokerman" w:hAnsi="Jokerman"/>
                          <w:b/>
                          <w:outline/>
                          <w:noProof/>
                          <w:color w:val="6FEBA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0AAD" w:rsidRPr="00E20AAD" w:rsidSect="00EE555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bster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Cavolini">
    <w:altName w:val="Meiryo"/>
    <w:charset w:val="00"/>
    <w:family w:val="script"/>
    <w:pitch w:val="variable"/>
    <w:sig w:usb0="00000001" w:usb1="8000000A" w:usb2="0001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ndara,Italic">
    <w:altName w:val="Canda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dam Warren pro">
    <w:panose1 w:val="02000000000000000000"/>
    <w:charset w:val="00"/>
    <w:family w:val="auto"/>
    <w:pitch w:val="variable"/>
    <w:sig w:usb0="A00002AF" w:usb1="500078F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70BDD"/>
    <w:multiLevelType w:val="hybridMultilevel"/>
    <w:tmpl w:val="4596087A"/>
    <w:lvl w:ilvl="0" w:tplc="9138828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attachedTemplate r:id="rId1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4E1"/>
    <w:rsid w:val="000044B9"/>
    <w:rsid w:val="0001166D"/>
    <w:rsid w:val="000223CE"/>
    <w:rsid w:val="000277AC"/>
    <w:rsid w:val="000449CC"/>
    <w:rsid w:val="00044FF1"/>
    <w:rsid w:val="000537AE"/>
    <w:rsid w:val="000544E1"/>
    <w:rsid w:val="000926A5"/>
    <w:rsid w:val="00095026"/>
    <w:rsid w:val="00095EDE"/>
    <w:rsid w:val="000A045F"/>
    <w:rsid w:val="000A04B2"/>
    <w:rsid w:val="000A4515"/>
    <w:rsid w:val="000A5CED"/>
    <w:rsid w:val="000B572B"/>
    <w:rsid w:val="000D05D1"/>
    <w:rsid w:val="000D1121"/>
    <w:rsid w:val="000D2E93"/>
    <w:rsid w:val="000D52C5"/>
    <w:rsid w:val="000E12CD"/>
    <w:rsid w:val="000E4B4C"/>
    <w:rsid w:val="000F549D"/>
    <w:rsid w:val="000F7AB2"/>
    <w:rsid w:val="00113540"/>
    <w:rsid w:val="00116042"/>
    <w:rsid w:val="0011668A"/>
    <w:rsid w:val="0013054E"/>
    <w:rsid w:val="001465A0"/>
    <w:rsid w:val="00150F7F"/>
    <w:rsid w:val="00151027"/>
    <w:rsid w:val="00152600"/>
    <w:rsid w:val="00157B83"/>
    <w:rsid w:val="00166046"/>
    <w:rsid w:val="001730FE"/>
    <w:rsid w:val="00184637"/>
    <w:rsid w:val="0019607A"/>
    <w:rsid w:val="00196FA5"/>
    <w:rsid w:val="00197E8B"/>
    <w:rsid w:val="001A0912"/>
    <w:rsid w:val="001A253B"/>
    <w:rsid w:val="001A4C3A"/>
    <w:rsid w:val="001A53FB"/>
    <w:rsid w:val="001C0144"/>
    <w:rsid w:val="001C6B9D"/>
    <w:rsid w:val="001C79FD"/>
    <w:rsid w:val="001E5A05"/>
    <w:rsid w:val="001E6B54"/>
    <w:rsid w:val="001F546F"/>
    <w:rsid w:val="001F64ED"/>
    <w:rsid w:val="00211106"/>
    <w:rsid w:val="0021586B"/>
    <w:rsid w:val="00226E7F"/>
    <w:rsid w:val="00242C73"/>
    <w:rsid w:val="0025438D"/>
    <w:rsid w:val="00256016"/>
    <w:rsid w:val="00257EA6"/>
    <w:rsid w:val="002649FD"/>
    <w:rsid w:val="00266ECE"/>
    <w:rsid w:val="00284B88"/>
    <w:rsid w:val="00285B84"/>
    <w:rsid w:val="002910FF"/>
    <w:rsid w:val="00291EAB"/>
    <w:rsid w:val="002929CA"/>
    <w:rsid w:val="002A3671"/>
    <w:rsid w:val="002A3797"/>
    <w:rsid w:val="002B27C1"/>
    <w:rsid w:val="002B7ABF"/>
    <w:rsid w:val="002C64B2"/>
    <w:rsid w:val="002D17FB"/>
    <w:rsid w:val="002E0B6D"/>
    <w:rsid w:val="002E480C"/>
    <w:rsid w:val="002E5B0F"/>
    <w:rsid w:val="002F12C2"/>
    <w:rsid w:val="00302F6A"/>
    <w:rsid w:val="003044B9"/>
    <w:rsid w:val="003045FC"/>
    <w:rsid w:val="00312576"/>
    <w:rsid w:val="00317A46"/>
    <w:rsid w:val="00326FB0"/>
    <w:rsid w:val="00333726"/>
    <w:rsid w:val="003339BF"/>
    <w:rsid w:val="00341C3E"/>
    <w:rsid w:val="00360E2D"/>
    <w:rsid w:val="00391D6B"/>
    <w:rsid w:val="003A13F7"/>
    <w:rsid w:val="003A30E7"/>
    <w:rsid w:val="003A3F8D"/>
    <w:rsid w:val="003B1502"/>
    <w:rsid w:val="003C09A6"/>
    <w:rsid w:val="003C1834"/>
    <w:rsid w:val="003C36EB"/>
    <w:rsid w:val="003D0AAF"/>
    <w:rsid w:val="003D4608"/>
    <w:rsid w:val="003D53FE"/>
    <w:rsid w:val="003D5A54"/>
    <w:rsid w:val="003D5DC5"/>
    <w:rsid w:val="003E615E"/>
    <w:rsid w:val="003E7CDA"/>
    <w:rsid w:val="003F1A4C"/>
    <w:rsid w:val="003F36FE"/>
    <w:rsid w:val="003F425E"/>
    <w:rsid w:val="00407EEC"/>
    <w:rsid w:val="004120C8"/>
    <w:rsid w:val="0041254F"/>
    <w:rsid w:val="00413BBF"/>
    <w:rsid w:val="00416A18"/>
    <w:rsid w:val="004231DE"/>
    <w:rsid w:val="00442169"/>
    <w:rsid w:val="00460F5E"/>
    <w:rsid w:val="00461171"/>
    <w:rsid w:val="0046128D"/>
    <w:rsid w:val="00461EAB"/>
    <w:rsid w:val="0046243E"/>
    <w:rsid w:val="004671A3"/>
    <w:rsid w:val="004750CD"/>
    <w:rsid w:val="004814DD"/>
    <w:rsid w:val="00490EE7"/>
    <w:rsid w:val="00491666"/>
    <w:rsid w:val="00494038"/>
    <w:rsid w:val="00494109"/>
    <w:rsid w:val="004957F8"/>
    <w:rsid w:val="004A5BDA"/>
    <w:rsid w:val="004D40D3"/>
    <w:rsid w:val="004D7095"/>
    <w:rsid w:val="004E10DA"/>
    <w:rsid w:val="004E17AB"/>
    <w:rsid w:val="004E1B6D"/>
    <w:rsid w:val="004E44C5"/>
    <w:rsid w:val="004E6825"/>
    <w:rsid w:val="004F095B"/>
    <w:rsid w:val="00507304"/>
    <w:rsid w:val="0053363C"/>
    <w:rsid w:val="00543949"/>
    <w:rsid w:val="00561354"/>
    <w:rsid w:val="00562A89"/>
    <w:rsid w:val="005679B6"/>
    <w:rsid w:val="00572AAE"/>
    <w:rsid w:val="0058275F"/>
    <w:rsid w:val="00593F1C"/>
    <w:rsid w:val="005A4F7C"/>
    <w:rsid w:val="005B5A0A"/>
    <w:rsid w:val="005C075B"/>
    <w:rsid w:val="005E3BDF"/>
    <w:rsid w:val="005F32FB"/>
    <w:rsid w:val="005F721E"/>
    <w:rsid w:val="00604F8F"/>
    <w:rsid w:val="006110A8"/>
    <w:rsid w:val="00615066"/>
    <w:rsid w:val="00627A1B"/>
    <w:rsid w:val="00627DF9"/>
    <w:rsid w:val="006316A2"/>
    <w:rsid w:val="0064742B"/>
    <w:rsid w:val="00660BA9"/>
    <w:rsid w:val="006614A3"/>
    <w:rsid w:val="00682A29"/>
    <w:rsid w:val="00682EAB"/>
    <w:rsid w:val="00693D60"/>
    <w:rsid w:val="006A339B"/>
    <w:rsid w:val="006A6A3F"/>
    <w:rsid w:val="006A76ED"/>
    <w:rsid w:val="006C4B0D"/>
    <w:rsid w:val="006C4D8B"/>
    <w:rsid w:val="006C7A89"/>
    <w:rsid w:val="006D3D29"/>
    <w:rsid w:val="006E5CB6"/>
    <w:rsid w:val="006F5BE7"/>
    <w:rsid w:val="00703A2A"/>
    <w:rsid w:val="00711BC0"/>
    <w:rsid w:val="00724C17"/>
    <w:rsid w:val="00725A3A"/>
    <w:rsid w:val="00726089"/>
    <w:rsid w:val="00735CED"/>
    <w:rsid w:val="00741F09"/>
    <w:rsid w:val="00746AE0"/>
    <w:rsid w:val="00756259"/>
    <w:rsid w:val="00773438"/>
    <w:rsid w:val="00774635"/>
    <w:rsid w:val="0078365D"/>
    <w:rsid w:val="00795AAB"/>
    <w:rsid w:val="007A1F72"/>
    <w:rsid w:val="007A43EF"/>
    <w:rsid w:val="007C0083"/>
    <w:rsid w:val="007C1C78"/>
    <w:rsid w:val="007C3523"/>
    <w:rsid w:val="007D20D0"/>
    <w:rsid w:val="007D6657"/>
    <w:rsid w:val="007E1D49"/>
    <w:rsid w:val="007F04CE"/>
    <w:rsid w:val="007F0996"/>
    <w:rsid w:val="007F380D"/>
    <w:rsid w:val="007F45EE"/>
    <w:rsid w:val="00805CB7"/>
    <w:rsid w:val="008118D2"/>
    <w:rsid w:val="00811F30"/>
    <w:rsid w:val="00816722"/>
    <w:rsid w:val="00821D4A"/>
    <w:rsid w:val="00823AFC"/>
    <w:rsid w:val="008414C4"/>
    <w:rsid w:val="008434DA"/>
    <w:rsid w:val="00847594"/>
    <w:rsid w:val="00855A08"/>
    <w:rsid w:val="0085745A"/>
    <w:rsid w:val="008645C2"/>
    <w:rsid w:val="0086531E"/>
    <w:rsid w:val="00870056"/>
    <w:rsid w:val="00874245"/>
    <w:rsid w:val="00886D57"/>
    <w:rsid w:val="008960D3"/>
    <w:rsid w:val="008A08D1"/>
    <w:rsid w:val="008B7810"/>
    <w:rsid w:val="008C2056"/>
    <w:rsid w:val="008C2D49"/>
    <w:rsid w:val="008C6AC0"/>
    <w:rsid w:val="008D0CA7"/>
    <w:rsid w:val="008E3A67"/>
    <w:rsid w:val="008E5C58"/>
    <w:rsid w:val="008F23FC"/>
    <w:rsid w:val="008F6A7F"/>
    <w:rsid w:val="0090225F"/>
    <w:rsid w:val="00916A65"/>
    <w:rsid w:val="00924FC5"/>
    <w:rsid w:val="00930559"/>
    <w:rsid w:val="00936A41"/>
    <w:rsid w:val="00940925"/>
    <w:rsid w:val="00953E49"/>
    <w:rsid w:val="009578A2"/>
    <w:rsid w:val="00982C90"/>
    <w:rsid w:val="009848AB"/>
    <w:rsid w:val="009878DF"/>
    <w:rsid w:val="00992D03"/>
    <w:rsid w:val="0099560E"/>
    <w:rsid w:val="009A1F9D"/>
    <w:rsid w:val="009A7680"/>
    <w:rsid w:val="009B1207"/>
    <w:rsid w:val="009B1853"/>
    <w:rsid w:val="009B1E98"/>
    <w:rsid w:val="009B3CCA"/>
    <w:rsid w:val="009B7F35"/>
    <w:rsid w:val="009C01D9"/>
    <w:rsid w:val="009C6866"/>
    <w:rsid w:val="009D2C10"/>
    <w:rsid w:val="009D78B6"/>
    <w:rsid w:val="009F6878"/>
    <w:rsid w:val="00A02255"/>
    <w:rsid w:val="00A15C74"/>
    <w:rsid w:val="00A243EF"/>
    <w:rsid w:val="00A4347C"/>
    <w:rsid w:val="00A45241"/>
    <w:rsid w:val="00A460BC"/>
    <w:rsid w:val="00A54A99"/>
    <w:rsid w:val="00A643DB"/>
    <w:rsid w:val="00A74A5C"/>
    <w:rsid w:val="00A8006B"/>
    <w:rsid w:val="00A80315"/>
    <w:rsid w:val="00A8031A"/>
    <w:rsid w:val="00A82B06"/>
    <w:rsid w:val="00AA6169"/>
    <w:rsid w:val="00AB0C07"/>
    <w:rsid w:val="00AB0F55"/>
    <w:rsid w:val="00AB1319"/>
    <w:rsid w:val="00AC419A"/>
    <w:rsid w:val="00AD6556"/>
    <w:rsid w:val="00AD77EE"/>
    <w:rsid w:val="00AE7B0A"/>
    <w:rsid w:val="00AF163C"/>
    <w:rsid w:val="00B039D3"/>
    <w:rsid w:val="00B164E5"/>
    <w:rsid w:val="00B22C33"/>
    <w:rsid w:val="00B35175"/>
    <w:rsid w:val="00B422CE"/>
    <w:rsid w:val="00B50A5F"/>
    <w:rsid w:val="00B63534"/>
    <w:rsid w:val="00B65EDE"/>
    <w:rsid w:val="00B71CFC"/>
    <w:rsid w:val="00B82CC1"/>
    <w:rsid w:val="00B831D5"/>
    <w:rsid w:val="00B87AE1"/>
    <w:rsid w:val="00B922B2"/>
    <w:rsid w:val="00BA0D3F"/>
    <w:rsid w:val="00BA10F8"/>
    <w:rsid w:val="00BA1899"/>
    <w:rsid w:val="00BA27D4"/>
    <w:rsid w:val="00BA4514"/>
    <w:rsid w:val="00BA7FC7"/>
    <w:rsid w:val="00BD5ED6"/>
    <w:rsid w:val="00BD7C5F"/>
    <w:rsid w:val="00BF6312"/>
    <w:rsid w:val="00C0043B"/>
    <w:rsid w:val="00C00CC8"/>
    <w:rsid w:val="00C04D1F"/>
    <w:rsid w:val="00C060F0"/>
    <w:rsid w:val="00C12890"/>
    <w:rsid w:val="00C229B1"/>
    <w:rsid w:val="00C27BD5"/>
    <w:rsid w:val="00C27CA2"/>
    <w:rsid w:val="00C304F0"/>
    <w:rsid w:val="00C30B74"/>
    <w:rsid w:val="00C32AF9"/>
    <w:rsid w:val="00C35828"/>
    <w:rsid w:val="00C45A04"/>
    <w:rsid w:val="00C469CF"/>
    <w:rsid w:val="00C50454"/>
    <w:rsid w:val="00C52A3C"/>
    <w:rsid w:val="00C65D11"/>
    <w:rsid w:val="00C71DFE"/>
    <w:rsid w:val="00C82CE3"/>
    <w:rsid w:val="00C944F0"/>
    <w:rsid w:val="00C96A1E"/>
    <w:rsid w:val="00C97AB0"/>
    <w:rsid w:val="00CA045E"/>
    <w:rsid w:val="00CA05BE"/>
    <w:rsid w:val="00CA065F"/>
    <w:rsid w:val="00CA2A94"/>
    <w:rsid w:val="00CA5835"/>
    <w:rsid w:val="00CB27EA"/>
    <w:rsid w:val="00CC3E4A"/>
    <w:rsid w:val="00CD0312"/>
    <w:rsid w:val="00CE70FE"/>
    <w:rsid w:val="00CF562D"/>
    <w:rsid w:val="00D012DD"/>
    <w:rsid w:val="00D04054"/>
    <w:rsid w:val="00D055B1"/>
    <w:rsid w:val="00D1118F"/>
    <w:rsid w:val="00D13BDE"/>
    <w:rsid w:val="00D1775A"/>
    <w:rsid w:val="00D20161"/>
    <w:rsid w:val="00D24ABA"/>
    <w:rsid w:val="00D3061D"/>
    <w:rsid w:val="00D40176"/>
    <w:rsid w:val="00D409B6"/>
    <w:rsid w:val="00D42599"/>
    <w:rsid w:val="00D45812"/>
    <w:rsid w:val="00D46729"/>
    <w:rsid w:val="00D61D86"/>
    <w:rsid w:val="00D6552E"/>
    <w:rsid w:val="00D66986"/>
    <w:rsid w:val="00D66AA3"/>
    <w:rsid w:val="00D66C80"/>
    <w:rsid w:val="00D70F06"/>
    <w:rsid w:val="00D853CE"/>
    <w:rsid w:val="00D90292"/>
    <w:rsid w:val="00D9208F"/>
    <w:rsid w:val="00D96807"/>
    <w:rsid w:val="00DA4581"/>
    <w:rsid w:val="00DA4924"/>
    <w:rsid w:val="00DB0A62"/>
    <w:rsid w:val="00DB313A"/>
    <w:rsid w:val="00DB68BA"/>
    <w:rsid w:val="00DC3DDC"/>
    <w:rsid w:val="00DD446B"/>
    <w:rsid w:val="00DD6CAF"/>
    <w:rsid w:val="00DE5E29"/>
    <w:rsid w:val="00DE7512"/>
    <w:rsid w:val="00E11DD9"/>
    <w:rsid w:val="00E20077"/>
    <w:rsid w:val="00E20AAD"/>
    <w:rsid w:val="00E5234A"/>
    <w:rsid w:val="00E56004"/>
    <w:rsid w:val="00E5655E"/>
    <w:rsid w:val="00E62846"/>
    <w:rsid w:val="00E73EFF"/>
    <w:rsid w:val="00E760E7"/>
    <w:rsid w:val="00E94AD3"/>
    <w:rsid w:val="00EA0E2F"/>
    <w:rsid w:val="00EA117E"/>
    <w:rsid w:val="00EA6B44"/>
    <w:rsid w:val="00EB0B49"/>
    <w:rsid w:val="00EC25C6"/>
    <w:rsid w:val="00ED6A9A"/>
    <w:rsid w:val="00ED7359"/>
    <w:rsid w:val="00EE555E"/>
    <w:rsid w:val="00F0373A"/>
    <w:rsid w:val="00F060E6"/>
    <w:rsid w:val="00F06A38"/>
    <w:rsid w:val="00F06CEB"/>
    <w:rsid w:val="00F1551E"/>
    <w:rsid w:val="00F23250"/>
    <w:rsid w:val="00F31F4E"/>
    <w:rsid w:val="00F358DD"/>
    <w:rsid w:val="00F528AA"/>
    <w:rsid w:val="00F60950"/>
    <w:rsid w:val="00F6149B"/>
    <w:rsid w:val="00F919F6"/>
    <w:rsid w:val="00FA1455"/>
    <w:rsid w:val="00FA47AD"/>
    <w:rsid w:val="00FB4369"/>
    <w:rsid w:val="00FC46A6"/>
    <w:rsid w:val="00FC570B"/>
    <w:rsid w:val="00FD35D6"/>
    <w:rsid w:val="00FD512A"/>
    <w:rsid w:val="00FE04E1"/>
    <w:rsid w:val="00FE0B8B"/>
    <w:rsid w:val="00FE4C5A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555E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43EF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15102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0E12C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61D86"/>
    <w:rPr>
      <w:color w:val="8F8F8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555E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43EF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15102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0E12C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61D86"/>
    <w:rPr>
      <w:color w:val="8F8F8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ria\Desktop\VANGEBIMBI%20DIOCESI\2022.04.10%20Domenica%20delle%20Palm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Citazione">
  <a:themeElements>
    <a:clrScheme name="Citazion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Citazion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itazion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EBC00-C874-4DEB-9D72-488FAAF25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2022.04.10 Domenica delle Palme</Template>
  <TotalTime>2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</cp:lastModifiedBy>
  <cp:revision>3</cp:revision>
  <cp:lastPrinted>2022-04-12T19:52:00Z</cp:lastPrinted>
  <dcterms:created xsi:type="dcterms:W3CDTF">2022-04-12T19:52:00Z</dcterms:created>
  <dcterms:modified xsi:type="dcterms:W3CDTF">2022-04-12T19:54:00Z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-1950642945</vt:i4>
  </property>
</Properties>
</file>